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DF30EF" w14:textId="77777777" w:rsidR="00FF4965" w:rsidRDefault="00FF4965" w:rsidP="00C94002">
      <w:pPr>
        <w:spacing w:after="0" w:line="312" w:lineRule="auto"/>
        <w:jc w:val="center"/>
        <w:rPr>
          <w:rFonts w:cs="Calibri"/>
          <w:b/>
          <w:color w:val="365F91"/>
          <w:sz w:val="24"/>
          <w:szCs w:val="24"/>
          <w:lang w:val="en-US"/>
        </w:rPr>
      </w:pPr>
    </w:p>
    <w:p w14:paraId="0365380A" w14:textId="77777777" w:rsidR="00C94002" w:rsidRPr="00C94002" w:rsidRDefault="00C94002" w:rsidP="00C94002">
      <w:pPr>
        <w:spacing w:after="0" w:line="312" w:lineRule="auto"/>
        <w:jc w:val="center"/>
        <w:rPr>
          <w:rFonts w:cs="Calibri"/>
          <w:b/>
          <w:color w:val="365F91"/>
          <w:sz w:val="24"/>
          <w:szCs w:val="24"/>
          <w:lang w:val="ru-RU"/>
        </w:rPr>
      </w:pPr>
      <w:r w:rsidRPr="00C94002">
        <w:rPr>
          <w:rFonts w:cs="Calibri"/>
          <w:b/>
          <w:color w:val="365F91"/>
          <w:sz w:val="24"/>
          <w:szCs w:val="24"/>
        </w:rPr>
        <w:t>АНКЕТНА КАРТА</w:t>
      </w:r>
    </w:p>
    <w:p w14:paraId="5D238ACF" w14:textId="77777777" w:rsidR="00C94002" w:rsidRPr="00C94002" w:rsidRDefault="00C94002" w:rsidP="00C94002">
      <w:pPr>
        <w:spacing w:after="0" w:line="312" w:lineRule="auto"/>
        <w:jc w:val="center"/>
        <w:rPr>
          <w:rFonts w:cs="Calibri"/>
          <w:b/>
          <w:color w:val="365F91"/>
          <w:sz w:val="24"/>
          <w:szCs w:val="24"/>
          <w:lang w:val="ru-RU"/>
        </w:rPr>
      </w:pPr>
      <w:r w:rsidRPr="00C94002">
        <w:rPr>
          <w:rFonts w:cs="Calibri"/>
          <w:b/>
          <w:color w:val="365F91"/>
          <w:sz w:val="24"/>
          <w:szCs w:val="24"/>
        </w:rPr>
        <w:t xml:space="preserve">ЗА ПРОУЧВАНЕ МНЕНИЕТО НА МЕСТНИЯ БИЗНЕС ВЪВ ВРЪЗКА С РАЗРАБОТВАНЕ НА </w:t>
      </w:r>
      <w:r w:rsidR="001A1D6E">
        <w:rPr>
          <w:rFonts w:cs="Calibri"/>
          <w:b/>
          <w:color w:val="365F91"/>
          <w:sz w:val="24"/>
          <w:szCs w:val="24"/>
        </w:rPr>
        <w:t xml:space="preserve">ПЛАН ЗА ИНТЕГРИРАНО </w:t>
      </w:r>
      <w:r w:rsidRPr="00C94002">
        <w:rPr>
          <w:rFonts w:cs="Calibri"/>
          <w:b/>
          <w:color w:val="365F91"/>
          <w:sz w:val="24"/>
          <w:szCs w:val="24"/>
        </w:rPr>
        <w:t xml:space="preserve">РАЗВИТИЕ НА ОБЩИНА </w:t>
      </w:r>
      <w:r w:rsidR="001A1D6E">
        <w:rPr>
          <w:rFonts w:cs="Calibri"/>
          <w:b/>
          <w:color w:val="365F91"/>
          <w:sz w:val="24"/>
          <w:szCs w:val="24"/>
        </w:rPr>
        <w:t>ЧЕРВЕН БРЯГ</w:t>
      </w:r>
    </w:p>
    <w:p w14:paraId="3791035D" w14:textId="77777777" w:rsidR="004376A5" w:rsidRDefault="00C94002" w:rsidP="00C94002">
      <w:pPr>
        <w:spacing w:before="120"/>
        <w:ind w:firstLine="567"/>
        <w:jc w:val="center"/>
        <w:rPr>
          <w:b/>
        </w:rPr>
      </w:pPr>
      <w:r w:rsidRPr="00C94002">
        <w:rPr>
          <w:rFonts w:cs="Calibri"/>
          <w:b/>
          <w:color w:val="365F91"/>
          <w:sz w:val="24"/>
          <w:szCs w:val="24"/>
        </w:rPr>
        <w:t>ЗА ПЕРИОДА 20</w:t>
      </w:r>
      <w:r w:rsidR="001A1D6E">
        <w:rPr>
          <w:rFonts w:cs="Calibri"/>
          <w:b/>
          <w:color w:val="365F91"/>
          <w:sz w:val="24"/>
          <w:szCs w:val="24"/>
        </w:rPr>
        <w:t>21</w:t>
      </w:r>
      <w:r w:rsidRPr="00C94002">
        <w:rPr>
          <w:rFonts w:cs="Calibri"/>
          <w:b/>
          <w:color w:val="365F91"/>
          <w:sz w:val="24"/>
          <w:szCs w:val="24"/>
        </w:rPr>
        <w:t>-202</w:t>
      </w:r>
      <w:r w:rsidR="001A1D6E">
        <w:rPr>
          <w:rFonts w:cs="Calibri"/>
          <w:b/>
          <w:color w:val="365F91"/>
          <w:sz w:val="24"/>
          <w:szCs w:val="24"/>
        </w:rPr>
        <w:t>7</w:t>
      </w:r>
    </w:p>
    <w:p w14:paraId="513ACA4B" w14:textId="77777777" w:rsidR="00C94002" w:rsidRDefault="00C94002" w:rsidP="00FF6487">
      <w:pPr>
        <w:spacing w:before="120"/>
        <w:ind w:firstLine="567"/>
        <w:jc w:val="both"/>
        <w:rPr>
          <w:b/>
          <w:lang w:val="en-US"/>
        </w:rPr>
      </w:pPr>
    </w:p>
    <w:p w14:paraId="576F9256" w14:textId="77777777" w:rsidR="00BD059A" w:rsidRPr="003A5F57" w:rsidRDefault="00BD059A" w:rsidP="00FF6487">
      <w:pPr>
        <w:spacing w:before="120"/>
        <w:ind w:firstLine="567"/>
        <w:jc w:val="both"/>
        <w:rPr>
          <w:b/>
        </w:rPr>
      </w:pPr>
      <w:r>
        <w:rPr>
          <w:b/>
        </w:rPr>
        <w:t xml:space="preserve">Моля, </w:t>
      </w:r>
      <w:r w:rsidR="00EC701B">
        <w:rPr>
          <w:b/>
        </w:rPr>
        <w:t xml:space="preserve">посочете: </w:t>
      </w:r>
    </w:p>
    <w:p w14:paraId="6E4DC714" w14:textId="77777777" w:rsidR="007A425D" w:rsidRDefault="006C01A5" w:rsidP="00FF6487">
      <w:pPr>
        <w:spacing w:before="120"/>
        <w:ind w:firstLine="567"/>
        <w:jc w:val="both"/>
      </w:pPr>
      <w:r w:rsidRPr="00BD37A7">
        <w:t>Основна сфера на дейност</w:t>
      </w:r>
      <w:r w:rsidR="00EC701B">
        <w:t xml:space="preserve"> на фирмата, </w:t>
      </w:r>
    </w:p>
    <w:p w14:paraId="38DB424D" w14:textId="462B4DB4" w:rsidR="006C01A5" w:rsidRPr="007A425D" w:rsidRDefault="00EC701B" w:rsidP="00FF6487">
      <w:pPr>
        <w:spacing w:before="120"/>
        <w:ind w:firstLine="567"/>
        <w:jc w:val="both"/>
        <w:rPr>
          <w:lang w:val="en-US"/>
        </w:rPr>
      </w:pPr>
      <w:r>
        <w:t>която представлявате:</w:t>
      </w:r>
      <w:r w:rsidR="007A425D">
        <w:rPr>
          <w:lang w:val="en-US"/>
        </w:rPr>
        <w:t xml:space="preserve"> </w:t>
      </w:r>
      <w:sdt>
        <w:sdtPr>
          <w:rPr>
            <w:lang w:val="en-US"/>
          </w:rPr>
          <w:id w:val="-1636551396"/>
          <w:placeholder>
            <w:docPart w:val="52584CB3A34F413B8AD879E0A7FA973C"/>
          </w:placeholder>
          <w:showingPlcHdr/>
          <w:text/>
        </w:sdtPr>
        <w:sdtEndPr/>
        <w:sdtContent>
          <w:r w:rsidR="008C2DFB" w:rsidRPr="004F159F">
            <w:rPr>
              <w:rStyle w:val="PlaceholderText"/>
            </w:rPr>
            <w:t>Щракнете или докоснете тук, за да въведете текст.</w:t>
          </w:r>
        </w:sdtContent>
      </w:sdt>
    </w:p>
    <w:p w14:paraId="4E8B5D83" w14:textId="3645528A" w:rsidR="006C01A5" w:rsidRPr="00BD37A7" w:rsidRDefault="006C01A5" w:rsidP="00FF6487">
      <w:pPr>
        <w:spacing w:before="120"/>
        <w:ind w:firstLine="567"/>
        <w:jc w:val="both"/>
      </w:pPr>
      <w:r w:rsidRPr="00BD37A7">
        <w:t>Брой служители:</w:t>
      </w:r>
      <w:r w:rsidR="007A425D">
        <w:rPr>
          <w:lang w:val="en-US"/>
        </w:rPr>
        <w:t xml:space="preserve"> </w:t>
      </w:r>
      <w:sdt>
        <w:sdtPr>
          <w:id w:val="1910564962"/>
          <w:placeholder>
            <w:docPart w:val="52584CB3A34F413B8AD879E0A7FA973C"/>
          </w:placeholder>
          <w:showingPlcHdr/>
          <w:text/>
        </w:sdtPr>
        <w:sdtEndPr/>
        <w:sdtContent>
          <w:r w:rsidR="008C2DFB" w:rsidRPr="004F159F">
            <w:rPr>
              <w:rStyle w:val="PlaceholderText"/>
            </w:rPr>
            <w:t>Щракнете или докоснете тук, за да въведете текст.</w:t>
          </w:r>
        </w:sdtContent>
      </w:sdt>
    </w:p>
    <w:p w14:paraId="538F46C0" w14:textId="77777777" w:rsidR="00590070" w:rsidRDefault="00590070" w:rsidP="00FF6487">
      <w:pPr>
        <w:spacing w:before="120"/>
        <w:ind w:firstLine="567"/>
        <w:jc w:val="both"/>
        <w:rPr>
          <w:b/>
        </w:rPr>
      </w:pPr>
    </w:p>
    <w:p w14:paraId="3A9A1DA0" w14:textId="77777777" w:rsidR="00590070" w:rsidRPr="00DA0913" w:rsidRDefault="00C94002" w:rsidP="00FF6487">
      <w:pPr>
        <w:spacing w:before="120"/>
        <w:ind w:firstLine="567"/>
        <w:jc w:val="both"/>
        <w:rPr>
          <w:i/>
        </w:rPr>
      </w:pPr>
      <w:r>
        <w:rPr>
          <w:b/>
        </w:rPr>
        <w:t xml:space="preserve">2. </w:t>
      </w:r>
      <w:r w:rsidR="00590070">
        <w:rPr>
          <w:b/>
        </w:rPr>
        <w:t>Възнамерявате ли да разширите дейността си</w:t>
      </w:r>
      <w:r w:rsidR="00F96044">
        <w:rPr>
          <w:b/>
        </w:rPr>
        <w:t xml:space="preserve"> през следващите седем години</w:t>
      </w:r>
      <w:r w:rsidR="00590070">
        <w:rPr>
          <w:b/>
        </w:rPr>
        <w:t>?</w:t>
      </w:r>
      <w:r w:rsidR="00DA0913">
        <w:rPr>
          <w:b/>
        </w:rPr>
        <w:t xml:space="preserve"> </w:t>
      </w:r>
      <w:r w:rsidR="00590070" w:rsidRPr="00DA0913">
        <w:rPr>
          <w:i/>
        </w:rPr>
        <w:t>(моля</w:t>
      </w:r>
      <w:r w:rsidR="007F3373">
        <w:rPr>
          <w:i/>
        </w:rPr>
        <w:t>,</w:t>
      </w:r>
      <w:r w:rsidR="00590070" w:rsidRPr="00DA0913">
        <w:rPr>
          <w:i/>
        </w:rPr>
        <w:t xml:space="preserve"> отбележете в съответната графа)</w:t>
      </w:r>
    </w:p>
    <w:p w14:paraId="456F4FDA" w14:textId="39B6C615" w:rsidR="00590070" w:rsidRDefault="0007445B" w:rsidP="004376A5">
      <w:pPr>
        <w:spacing w:before="120"/>
        <w:ind w:firstLine="567"/>
        <w:jc w:val="both"/>
        <w:rPr>
          <w:b/>
        </w:rPr>
      </w:pPr>
      <w:sdt>
        <w:sdtPr>
          <w:rPr>
            <w:b/>
          </w:rPr>
          <w:id w:val="-461424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425D">
            <w:rPr>
              <w:rFonts w:ascii="MS Gothic" w:eastAsia="MS Gothic" w:hAnsi="MS Gothic" w:hint="eastAsia"/>
              <w:b/>
            </w:rPr>
            <w:t>☐</w:t>
          </w:r>
        </w:sdtContent>
      </w:sdt>
      <w:r w:rsidR="00590070">
        <w:rPr>
          <w:b/>
        </w:rPr>
        <w:t xml:space="preserve"> Да</w:t>
      </w:r>
      <w:r w:rsidR="004376A5">
        <w:rPr>
          <w:b/>
        </w:rPr>
        <w:t xml:space="preserve">                                                </w:t>
      </w:r>
      <w:sdt>
        <w:sdtPr>
          <w:rPr>
            <w:b/>
          </w:rPr>
          <w:id w:val="1772972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2DFB">
            <w:rPr>
              <w:rFonts w:ascii="MS Gothic" w:eastAsia="MS Gothic" w:hAnsi="MS Gothic" w:hint="eastAsia"/>
              <w:b/>
            </w:rPr>
            <w:t>☐</w:t>
          </w:r>
        </w:sdtContent>
      </w:sdt>
      <w:r w:rsidR="00590070">
        <w:rPr>
          <w:b/>
        </w:rPr>
        <w:t xml:space="preserve"> Не</w:t>
      </w:r>
    </w:p>
    <w:p w14:paraId="5A573808" w14:textId="77777777" w:rsidR="00590070" w:rsidRPr="00FF4965" w:rsidRDefault="00590070" w:rsidP="00FF4965">
      <w:pPr>
        <w:spacing w:before="120"/>
        <w:ind w:firstLine="567"/>
        <w:jc w:val="both"/>
        <w:rPr>
          <w:b/>
          <w:lang w:val="ru-RU"/>
        </w:rPr>
      </w:pPr>
      <w:r>
        <w:rPr>
          <w:b/>
        </w:rPr>
        <w:t>Ако сте отговорили с Да, моля отговорете на следващия въпрос</w:t>
      </w:r>
    </w:p>
    <w:p w14:paraId="5F0D82F1" w14:textId="77777777" w:rsidR="00590070" w:rsidRDefault="00C94002" w:rsidP="00FF6487">
      <w:pPr>
        <w:spacing w:before="120"/>
        <w:ind w:firstLine="567"/>
        <w:jc w:val="both"/>
        <w:rPr>
          <w:b/>
        </w:rPr>
      </w:pPr>
      <w:r>
        <w:rPr>
          <w:b/>
        </w:rPr>
        <w:t xml:space="preserve">3. </w:t>
      </w:r>
      <w:r w:rsidR="00590070">
        <w:rPr>
          <w:b/>
        </w:rPr>
        <w:t>Къде възнамерявате да разширите дейността си?</w:t>
      </w:r>
      <w:r w:rsidR="00DA0913">
        <w:rPr>
          <w:b/>
        </w:rPr>
        <w:t xml:space="preserve"> </w:t>
      </w:r>
      <w:r w:rsidR="00590070" w:rsidRPr="00DA0913">
        <w:rPr>
          <w:i/>
        </w:rPr>
        <w:t>(Моля</w:t>
      </w:r>
      <w:r w:rsidR="007F3373">
        <w:rPr>
          <w:i/>
        </w:rPr>
        <w:t>,</w:t>
      </w:r>
      <w:r w:rsidR="00590070" w:rsidRPr="00DA0913">
        <w:rPr>
          <w:i/>
        </w:rPr>
        <w:t xml:space="preserve"> отбележете в съответната графа)</w:t>
      </w:r>
      <w:r w:rsidR="00590070">
        <w:rPr>
          <w:b/>
        </w:rPr>
        <w:t xml:space="preserve"> </w:t>
      </w:r>
    </w:p>
    <w:tbl>
      <w:tblPr>
        <w:tblW w:w="0" w:type="auto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89"/>
        <w:gridCol w:w="3449"/>
        <w:gridCol w:w="2850"/>
      </w:tblGrid>
      <w:tr w:rsidR="00590070" w:rsidRPr="00E51AC7" w14:paraId="6C5F7156" w14:textId="77777777" w:rsidTr="00E51AC7">
        <w:tc>
          <w:tcPr>
            <w:tcW w:w="2489" w:type="dxa"/>
          </w:tcPr>
          <w:p w14:paraId="246530F1" w14:textId="77777777" w:rsidR="00590070" w:rsidRPr="00E51AC7" w:rsidRDefault="00590070" w:rsidP="00E51AC7">
            <w:pPr>
              <w:spacing w:before="120"/>
              <w:jc w:val="both"/>
              <w:rPr>
                <w:b/>
              </w:rPr>
            </w:pPr>
            <w:r w:rsidRPr="00E51AC7">
              <w:rPr>
                <w:b/>
              </w:rPr>
              <w:t>В общината</w:t>
            </w:r>
          </w:p>
        </w:tc>
        <w:tc>
          <w:tcPr>
            <w:tcW w:w="3449" w:type="dxa"/>
          </w:tcPr>
          <w:p w14:paraId="59135BC6" w14:textId="77777777" w:rsidR="00590070" w:rsidRPr="00E51AC7" w:rsidRDefault="00590070" w:rsidP="00E51AC7">
            <w:pPr>
              <w:spacing w:before="120"/>
              <w:jc w:val="both"/>
              <w:rPr>
                <w:b/>
              </w:rPr>
            </w:pPr>
            <w:r w:rsidRPr="00E51AC7">
              <w:rPr>
                <w:b/>
              </w:rPr>
              <w:t>Извън общината</w:t>
            </w:r>
          </w:p>
        </w:tc>
        <w:tc>
          <w:tcPr>
            <w:tcW w:w="2850" w:type="dxa"/>
          </w:tcPr>
          <w:p w14:paraId="56B4AD0B" w14:textId="77777777" w:rsidR="00590070" w:rsidRPr="00E51AC7" w:rsidRDefault="00590070" w:rsidP="00E51AC7">
            <w:pPr>
              <w:spacing w:before="120"/>
              <w:jc w:val="both"/>
              <w:rPr>
                <w:b/>
              </w:rPr>
            </w:pPr>
            <w:r w:rsidRPr="00E51AC7">
              <w:rPr>
                <w:b/>
              </w:rPr>
              <w:t>В чужбина</w:t>
            </w:r>
          </w:p>
        </w:tc>
      </w:tr>
      <w:tr w:rsidR="00590070" w:rsidRPr="00E51AC7" w14:paraId="726372F5" w14:textId="77777777" w:rsidTr="00E51AC7">
        <w:sdt>
          <w:sdtPr>
            <w:rPr>
              <w:b/>
            </w:rPr>
            <w:id w:val="753091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89" w:type="dxa"/>
              </w:tcPr>
              <w:p w14:paraId="248BD120" w14:textId="77777777" w:rsidR="00590070" w:rsidRPr="00E51AC7" w:rsidRDefault="007A425D" w:rsidP="00E51AC7">
                <w:pPr>
                  <w:spacing w:before="120"/>
                  <w:jc w:val="both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1600528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49" w:type="dxa"/>
              </w:tcPr>
              <w:p w14:paraId="22E28D39" w14:textId="77777777" w:rsidR="00590070" w:rsidRPr="00E51AC7" w:rsidRDefault="007A425D" w:rsidP="00E51AC7">
                <w:pPr>
                  <w:spacing w:before="120"/>
                  <w:jc w:val="both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sdt>
          <w:sdtPr>
            <w:rPr>
              <w:b/>
            </w:rPr>
            <w:id w:val="675550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50" w:type="dxa"/>
              </w:tcPr>
              <w:p w14:paraId="685079F4" w14:textId="77777777" w:rsidR="00590070" w:rsidRPr="00E51AC7" w:rsidRDefault="007A425D" w:rsidP="00E51AC7">
                <w:pPr>
                  <w:spacing w:before="120"/>
                  <w:jc w:val="both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</w:tbl>
    <w:p w14:paraId="6C3E21BA" w14:textId="77777777" w:rsidR="00590070" w:rsidRDefault="00590070" w:rsidP="009F389D">
      <w:pPr>
        <w:spacing w:before="120"/>
        <w:jc w:val="both"/>
        <w:rPr>
          <w:b/>
        </w:rPr>
      </w:pPr>
    </w:p>
    <w:p w14:paraId="26A0DF2C" w14:textId="77777777" w:rsidR="00590070" w:rsidRPr="00FF4965" w:rsidRDefault="00590070" w:rsidP="00FF4965">
      <w:pPr>
        <w:spacing w:before="120"/>
        <w:ind w:firstLine="567"/>
        <w:jc w:val="both"/>
        <w:rPr>
          <w:b/>
        </w:rPr>
      </w:pPr>
      <w:r>
        <w:rPr>
          <w:b/>
        </w:rPr>
        <w:t xml:space="preserve"> </w:t>
      </w:r>
      <w:r w:rsidRPr="00A15FEF">
        <w:rPr>
          <w:b/>
        </w:rPr>
        <w:t>4.</w:t>
      </w:r>
      <w:r w:rsidR="0041691C" w:rsidRPr="00A15FEF">
        <w:rPr>
          <w:b/>
        </w:rPr>
        <w:t xml:space="preserve"> </w:t>
      </w:r>
      <w:r w:rsidR="00F96044">
        <w:rPr>
          <w:b/>
        </w:rPr>
        <w:t>Моля</w:t>
      </w:r>
      <w:r w:rsidR="007F3373">
        <w:rPr>
          <w:b/>
        </w:rPr>
        <w:t>,</w:t>
      </w:r>
      <w:r w:rsidR="00F96044">
        <w:rPr>
          <w:b/>
        </w:rPr>
        <w:t xml:space="preserve"> посочете</w:t>
      </w:r>
      <w:r w:rsidR="0041691C" w:rsidRPr="00A15FEF">
        <w:rPr>
          <w:b/>
        </w:rPr>
        <w:t xml:space="preserve"> факторите, които се отразяват на растежа и ефективността на Вашата дейност, </w:t>
      </w:r>
      <w:r w:rsidR="00F96044">
        <w:rPr>
          <w:b/>
        </w:rPr>
        <w:t>като дадете</w:t>
      </w:r>
      <w:r w:rsidR="004376A5">
        <w:rPr>
          <w:b/>
        </w:rPr>
        <w:t xml:space="preserve"> </w:t>
      </w:r>
      <w:r w:rsidR="00C94002">
        <w:rPr>
          <w:b/>
        </w:rPr>
        <w:t xml:space="preserve">оценка </w:t>
      </w:r>
      <w:r w:rsidR="00C94002" w:rsidRPr="00A15FEF">
        <w:rPr>
          <w:b/>
        </w:rPr>
        <w:t>на</w:t>
      </w:r>
      <w:r w:rsidR="0041691C" w:rsidRPr="00A15FEF">
        <w:rPr>
          <w:b/>
        </w:rPr>
        <w:t xml:space="preserve"> всеки от </w:t>
      </w:r>
      <w:r w:rsidR="004376A5">
        <w:rPr>
          <w:b/>
        </w:rPr>
        <w:t xml:space="preserve">тях </w:t>
      </w:r>
      <w:r w:rsidR="0041691C" w:rsidRPr="00A15FEF">
        <w:rPr>
          <w:b/>
        </w:rPr>
        <w:t>от гледна точка на влиянието им върху дейността на вашата фирма в момента</w:t>
      </w:r>
      <w:r w:rsidR="00A15FEF" w:rsidRPr="00A15FEF">
        <w:rPr>
          <w:b/>
        </w:rPr>
        <w:t xml:space="preserve"> </w:t>
      </w:r>
      <w:r w:rsidR="00A15FEF" w:rsidRPr="00DA0913">
        <w:rPr>
          <w:i/>
        </w:rPr>
        <w:t>(Използвайте петобалната скала, където 1 означава “няма влияние”, а 5 – “има най-голямо влияние”, и оградете съответната цифра).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36"/>
        <w:gridCol w:w="1276"/>
        <w:gridCol w:w="1134"/>
        <w:gridCol w:w="992"/>
        <w:gridCol w:w="851"/>
        <w:gridCol w:w="1134"/>
      </w:tblGrid>
      <w:tr w:rsidR="009F389D" w14:paraId="1F4DC158" w14:textId="77777777" w:rsidTr="009F389D">
        <w:trPr>
          <w:trHeight w:hRule="exact" w:val="523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9E658B" w14:textId="77777777" w:rsidR="009F389D" w:rsidRDefault="009F389D" w:rsidP="009F389D">
            <w:pPr>
              <w:shd w:val="clear" w:color="auto" w:fill="FFFFFF"/>
            </w:pPr>
            <w:r>
              <w:rPr>
                <w:b/>
                <w:bCs/>
                <w:smallCaps/>
                <w:color w:val="003D77"/>
              </w:rPr>
              <w:t>Инфраструктура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AA2EB5" w14:textId="77777777" w:rsidR="009F389D" w:rsidRDefault="009F389D" w:rsidP="009F389D">
            <w:pPr>
              <w:shd w:val="clear" w:color="auto" w:fill="FFFFFF"/>
              <w:spacing w:line="216" w:lineRule="exact"/>
            </w:pPr>
            <w:r>
              <w:rPr>
                <w:color w:val="003D77"/>
                <w:sz w:val="18"/>
                <w:szCs w:val="18"/>
              </w:rPr>
              <w:t xml:space="preserve">Няма </w:t>
            </w:r>
            <w:r>
              <w:rPr>
                <w:color w:val="003D77"/>
                <w:spacing w:val="-5"/>
                <w:sz w:val="18"/>
                <w:szCs w:val="18"/>
              </w:rPr>
              <w:t>влияние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CEABD8" w14:textId="77777777" w:rsidR="009F389D" w:rsidRDefault="009F389D" w:rsidP="009F389D">
            <w:pPr>
              <w:shd w:val="clear" w:color="auto" w:fill="FFFFFF"/>
              <w:spacing w:line="216" w:lineRule="exact"/>
            </w:pPr>
            <w:r>
              <w:rPr>
                <w:color w:val="003D77"/>
                <w:spacing w:val="-3"/>
                <w:sz w:val="18"/>
                <w:szCs w:val="18"/>
              </w:rPr>
              <w:t xml:space="preserve">Ограничено </w:t>
            </w:r>
            <w:r>
              <w:rPr>
                <w:color w:val="003D77"/>
                <w:sz w:val="18"/>
                <w:szCs w:val="18"/>
              </w:rPr>
              <w:t>влияние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A3725B" w14:textId="77777777" w:rsidR="009F389D" w:rsidRDefault="009F389D" w:rsidP="009F389D">
            <w:pPr>
              <w:shd w:val="clear" w:color="auto" w:fill="FFFFFF"/>
              <w:spacing w:line="216" w:lineRule="exact"/>
            </w:pPr>
            <w:r>
              <w:rPr>
                <w:color w:val="003D77"/>
                <w:spacing w:val="-5"/>
                <w:sz w:val="18"/>
                <w:szCs w:val="18"/>
              </w:rPr>
              <w:t xml:space="preserve">Умерено </w:t>
            </w:r>
            <w:r>
              <w:rPr>
                <w:color w:val="003D77"/>
                <w:spacing w:val="-3"/>
                <w:sz w:val="18"/>
                <w:szCs w:val="18"/>
              </w:rPr>
              <w:t>влияние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66F4B0" w14:textId="77777777" w:rsidR="009F389D" w:rsidRDefault="009F389D" w:rsidP="009F389D">
            <w:pPr>
              <w:shd w:val="clear" w:color="auto" w:fill="FFFFFF"/>
              <w:spacing w:line="216" w:lineRule="exact"/>
            </w:pPr>
            <w:r>
              <w:rPr>
                <w:color w:val="003D77"/>
                <w:spacing w:val="-6"/>
                <w:sz w:val="18"/>
                <w:szCs w:val="18"/>
              </w:rPr>
              <w:t xml:space="preserve">Голямо </w:t>
            </w:r>
            <w:r>
              <w:rPr>
                <w:color w:val="003D77"/>
                <w:spacing w:val="-4"/>
                <w:sz w:val="18"/>
                <w:szCs w:val="18"/>
              </w:rPr>
              <w:t>влияние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C5BF6E" w14:textId="77777777" w:rsidR="009F389D" w:rsidRDefault="009F389D" w:rsidP="009F389D">
            <w:pPr>
              <w:shd w:val="clear" w:color="auto" w:fill="FFFFFF"/>
              <w:spacing w:line="216" w:lineRule="exact"/>
            </w:pPr>
            <w:r>
              <w:rPr>
                <w:color w:val="003D77"/>
                <w:spacing w:val="-4"/>
                <w:sz w:val="18"/>
                <w:szCs w:val="18"/>
              </w:rPr>
              <w:t xml:space="preserve">Съществено </w:t>
            </w:r>
            <w:r>
              <w:rPr>
                <w:color w:val="003D77"/>
                <w:sz w:val="18"/>
                <w:szCs w:val="18"/>
              </w:rPr>
              <w:t>влияние</w:t>
            </w:r>
          </w:p>
        </w:tc>
      </w:tr>
      <w:tr w:rsidR="009F389D" w14:paraId="0FD29A76" w14:textId="77777777" w:rsidTr="009F389D">
        <w:trPr>
          <w:trHeight w:hRule="exact" w:val="302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FF1368" w14:textId="77777777" w:rsidR="009F389D" w:rsidRDefault="009F389D" w:rsidP="009F389D">
            <w:pPr>
              <w:shd w:val="clear" w:color="auto" w:fill="FFFFFF"/>
            </w:pPr>
            <w:r>
              <w:rPr>
                <w:color w:val="003D77"/>
              </w:rPr>
              <w:t>Пътища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98265E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-72584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04B6B9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195990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E29121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3</w:t>
            </w:r>
            <w:sdt>
              <w:sdtPr>
                <w:rPr>
                  <w:color w:val="1A171B"/>
                </w:rPr>
                <w:id w:val="-997197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E66220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4</w:t>
            </w:r>
            <w:sdt>
              <w:sdtPr>
                <w:rPr>
                  <w:color w:val="1A171B"/>
                </w:rPr>
                <w:id w:val="19054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4F35E0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5</w:t>
            </w:r>
            <w:sdt>
              <w:sdtPr>
                <w:rPr>
                  <w:color w:val="1A171B"/>
                </w:rPr>
                <w:id w:val="1637139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</w:tr>
      <w:tr w:rsidR="009F389D" w14:paraId="165D1004" w14:textId="77777777" w:rsidTr="009F389D">
        <w:trPr>
          <w:trHeight w:hRule="exact" w:val="307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7C4A4E" w14:textId="77777777" w:rsidR="009F389D" w:rsidRDefault="009F389D" w:rsidP="009F389D">
            <w:pPr>
              <w:shd w:val="clear" w:color="auto" w:fill="FFFFFF"/>
            </w:pPr>
            <w:r>
              <w:rPr>
                <w:color w:val="003D77"/>
                <w:spacing w:val="-3"/>
              </w:rPr>
              <w:t>Железопътен транспорт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B56F8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1794407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84509F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89365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15A625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3</w:t>
            </w:r>
            <w:sdt>
              <w:sdtPr>
                <w:rPr>
                  <w:color w:val="1A171B"/>
                </w:rPr>
                <w:id w:val="-1397808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3D719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4</w:t>
            </w:r>
            <w:sdt>
              <w:sdtPr>
                <w:rPr>
                  <w:color w:val="1A171B"/>
                </w:rPr>
                <w:id w:val="-1109204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AFA516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5</w:t>
            </w:r>
            <w:sdt>
              <w:sdtPr>
                <w:rPr>
                  <w:color w:val="1A171B"/>
                </w:rPr>
                <w:id w:val="1913590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</w:tr>
      <w:tr w:rsidR="009F389D" w14:paraId="428C4FE0" w14:textId="77777777" w:rsidTr="009F389D">
        <w:trPr>
          <w:trHeight w:hRule="exact" w:val="547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C26D3" w14:textId="77777777" w:rsidR="009F389D" w:rsidRDefault="009F389D" w:rsidP="009F389D">
            <w:pPr>
              <w:shd w:val="clear" w:color="auto" w:fill="FFFFFF"/>
              <w:spacing w:line="240" w:lineRule="exact"/>
              <w:ind w:right="773" w:firstLine="5"/>
            </w:pPr>
            <w:r>
              <w:rPr>
                <w:color w:val="003D77"/>
              </w:rPr>
              <w:t>Достъп до въздушен транспорт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AA1710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-44295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439350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720334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771704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3</w:t>
            </w:r>
            <w:sdt>
              <w:sdtPr>
                <w:rPr>
                  <w:color w:val="1A171B"/>
                </w:rPr>
                <w:id w:val="-1846388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BABBB6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4</w:t>
            </w:r>
            <w:sdt>
              <w:sdtPr>
                <w:rPr>
                  <w:color w:val="1A171B"/>
                </w:rPr>
                <w:id w:val="2038779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C004FD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5</w:t>
            </w:r>
            <w:sdt>
              <w:sdtPr>
                <w:rPr>
                  <w:color w:val="1A171B"/>
                </w:rPr>
                <w:id w:val="-1929723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</w:tr>
      <w:tr w:rsidR="009F389D" w14:paraId="1E5C8166" w14:textId="77777777" w:rsidTr="009F389D">
        <w:trPr>
          <w:trHeight w:hRule="exact" w:val="542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E128C8" w14:textId="77777777" w:rsidR="009F389D" w:rsidRDefault="009F389D" w:rsidP="009F389D">
            <w:pPr>
              <w:shd w:val="clear" w:color="auto" w:fill="FFFFFF"/>
              <w:spacing w:line="240" w:lineRule="exact"/>
              <w:ind w:right="480"/>
            </w:pPr>
            <w:r>
              <w:rPr>
                <w:color w:val="003D77"/>
                <w:spacing w:val="-2"/>
              </w:rPr>
              <w:t xml:space="preserve">Достъп до пристанища/ </w:t>
            </w:r>
            <w:r>
              <w:rPr>
                <w:color w:val="003D77"/>
              </w:rPr>
              <w:t>пристанищни услуги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E6436B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116983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B533A4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-61074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8AF745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3</w:t>
            </w:r>
            <w:sdt>
              <w:sdtPr>
                <w:rPr>
                  <w:color w:val="1A171B"/>
                </w:rPr>
                <w:id w:val="-1020778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3CB9A1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4</w:t>
            </w:r>
            <w:sdt>
              <w:sdtPr>
                <w:rPr>
                  <w:color w:val="1A171B"/>
                </w:rPr>
                <w:id w:val="1916730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AA2BBB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5</w:t>
            </w:r>
            <w:sdt>
              <w:sdtPr>
                <w:rPr>
                  <w:color w:val="1A171B"/>
                </w:rPr>
                <w:id w:val="201608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</w:tr>
      <w:tr w:rsidR="009F389D" w14:paraId="4216A229" w14:textId="77777777" w:rsidTr="009F389D">
        <w:trPr>
          <w:trHeight w:hRule="exact" w:val="562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DCDF13" w14:textId="77777777" w:rsidR="009F389D" w:rsidRDefault="009F389D" w:rsidP="009F389D">
            <w:pPr>
              <w:shd w:val="clear" w:color="auto" w:fill="FFFFFF"/>
              <w:spacing w:line="240" w:lineRule="exact"/>
              <w:ind w:right="283"/>
            </w:pPr>
            <w:r>
              <w:rPr>
                <w:color w:val="003D77"/>
                <w:spacing w:val="-2"/>
              </w:rPr>
              <w:t xml:space="preserve">Сгради/земя за стопански </w:t>
            </w:r>
            <w:r>
              <w:rPr>
                <w:color w:val="003D77"/>
              </w:rPr>
              <w:t>цели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66BE81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64138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A75C90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249157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6EA56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3</w:t>
            </w:r>
            <w:sdt>
              <w:sdtPr>
                <w:rPr>
                  <w:color w:val="1A171B"/>
                </w:rPr>
                <w:id w:val="-104397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A8BFE8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4</w:t>
            </w:r>
            <w:sdt>
              <w:sdtPr>
                <w:rPr>
                  <w:color w:val="1A171B"/>
                </w:rPr>
                <w:id w:val="-1235001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D6F8E1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5</w:t>
            </w:r>
            <w:sdt>
              <w:sdtPr>
                <w:rPr>
                  <w:color w:val="1A171B"/>
                </w:rPr>
                <w:id w:val="211163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</w:tr>
    </w:tbl>
    <w:p w14:paraId="7957D13D" w14:textId="77777777" w:rsidR="009F389D" w:rsidRDefault="009F389D" w:rsidP="009F389D">
      <w:pPr>
        <w:spacing w:after="288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36"/>
        <w:gridCol w:w="1276"/>
        <w:gridCol w:w="1134"/>
        <w:gridCol w:w="992"/>
        <w:gridCol w:w="851"/>
        <w:gridCol w:w="1134"/>
      </w:tblGrid>
      <w:tr w:rsidR="009F389D" w14:paraId="10FA5C3A" w14:textId="77777777" w:rsidTr="009F389D">
        <w:trPr>
          <w:trHeight w:hRule="exact" w:val="523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302E7" w14:textId="77777777" w:rsidR="009F389D" w:rsidRDefault="009F389D" w:rsidP="009F389D">
            <w:pPr>
              <w:shd w:val="clear" w:color="auto" w:fill="FFFFFF"/>
            </w:pPr>
            <w:r>
              <w:rPr>
                <w:b/>
                <w:bCs/>
                <w:smallCaps/>
                <w:color w:val="003D77"/>
              </w:rPr>
              <w:t>Обществени услуги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932791" w14:textId="77777777" w:rsidR="009F389D" w:rsidRDefault="009F389D" w:rsidP="009F389D">
            <w:pPr>
              <w:shd w:val="clear" w:color="auto" w:fill="FFFFFF"/>
              <w:spacing w:line="216" w:lineRule="exact"/>
            </w:pPr>
            <w:r>
              <w:rPr>
                <w:color w:val="003D77"/>
                <w:sz w:val="18"/>
                <w:szCs w:val="18"/>
              </w:rPr>
              <w:t xml:space="preserve">Няма </w:t>
            </w:r>
            <w:r>
              <w:rPr>
                <w:color w:val="003D77"/>
                <w:spacing w:val="-5"/>
                <w:sz w:val="18"/>
                <w:szCs w:val="18"/>
              </w:rPr>
              <w:t>влияние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61C2BC" w14:textId="77777777" w:rsidR="009F389D" w:rsidRDefault="009F389D" w:rsidP="009F389D">
            <w:pPr>
              <w:shd w:val="clear" w:color="auto" w:fill="FFFFFF"/>
              <w:spacing w:line="216" w:lineRule="exact"/>
            </w:pPr>
            <w:r>
              <w:rPr>
                <w:color w:val="003D77"/>
                <w:spacing w:val="-3"/>
                <w:sz w:val="18"/>
                <w:szCs w:val="18"/>
              </w:rPr>
              <w:t xml:space="preserve">Ограничено </w:t>
            </w:r>
            <w:r>
              <w:rPr>
                <w:color w:val="003D77"/>
                <w:sz w:val="18"/>
                <w:szCs w:val="18"/>
              </w:rPr>
              <w:t>влияние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789710" w14:textId="77777777" w:rsidR="009F389D" w:rsidRDefault="009F389D" w:rsidP="009F389D">
            <w:pPr>
              <w:shd w:val="clear" w:color="auto" w:fill="FFFFFF"/>
              <w:spacing w:line="216" w:lineRule="exact"/>
            </w:pPr>
            <w:r>
              <w:rPr>
                <w:color w:val="003D77"/>
                <w:spacing w:val="-5"/>
                <w:sz w:val="18"/>
                <w:szCs w:val="18"/>
              </w:rPr>
              <w:t xml:space="preserve">Умерено </w:t>
            </w:r>
            <w:r>
              <w:rPr>
                <w:color w:val="003D77"/>
                <w:spacing w:val="-3"/>
                <w:sz w:val="18"/>
                <w:szCs w:val="18"/>
              </w:rPr>
              <w:t>влияние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4828E4" w14:textId="77777777" w:rsidR="009F389D" w:rsidRDefault="009F389D" w:rsidP="009F389D">
            <w:pPr>
              <w:shd w:val="clear" w:color="auto" w:fill="FFFFFF"/>
              <w:spacing w:line="216" w:lineRule="exact"/>
            </w:pPr>
            <w:r>
              <w:rPr>
                <w:color w:val="003D77"/>
                <w:spacing w:val="-6"/>
                <w:sz w:val="18"/>
                <w:szCs w:val="18"/>
              </w:rPr>
              <w:t xml:space="preserve">Голямо </w:t>
            </w:r>
            <w:r>
              <w:rPr>
                <w:color w:val="003D77"/>
                <w:spacing w:val="-4"/>
                <w:sz w:val="18"/>
                <w:szCs w:val="18"/>
              </w:rPr>
              <w:t>влияние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5571C5" w14:textId="77777777" w:rsidR="009F389D" w:rsidRDefault="009F389D" w:rsidP="009F389D">
            <w:pPr>
              <w:shd w:val="clear" w:color="auto" w:fill="FFFFFF"/>
              <w:spacing w:line="216" w:lineRule="exact"/>
            </w:pPr>
            <w:r>
              <w:rPr>
                <w:color w:val="003D77"/>
                <w:spacing w:val="-4"/>
                <w:sz w:val="18"/>
                <w:szCs w:val="18"/>
              </w:rPr>
              <w:t xml:space="preserve">Съществено </w:t>
            </w:r>
            <w:r>
              <w:rPr>
                <w:color w:val="003D77"/>
                <w:sz w:val="18"/>
                <w:szCs w:val="18"/>
              </w:rPr>
              <w:t>влияние</w:t>
            </w:r>
          </w:p>
        </w:tc>
      </w:tr>
      <w:tr w:rsidR="009F389D" w14:paraId="2CAA191F" w14:textId="77777777" w:rsidTr="009F389D">
        <w:trPr>
          <w:trHeight w:hRule="exact" w:val="302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B0CAD9" w14:textId="77777777" w:rsidR="009F389D" w:rsidRDefault="00795C51" w:rsidP="009F389D">
            <w:pPr>
              <w:shd w:val="clear" w:color="auto" w:fill="FFFFFF"/>
            </w:pPr>
            <w:r>
              <w:rPr>
                <w:color w:val="003D77"/>
              </w:rPr>
              <w:t>Данъчни ставки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62E65C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-1139805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2C3742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1312374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509EBE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3</w:t>
            </w:r>
            <w:sdt>
              <w:sdtPr>
                <w:rPr>
                  <w:color w:val="1A171B"/>
                  <w:sz w:val="18"/>
                  <w:szCs w:val="18"/>
                </w:rPr>
                <w:id w:val="-1812937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E6A89A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4</w:t>
            </w:r>
            <w:sdt>
              <w:sdtPr>
                <w:rPr>
                  <w:color w:val="1A171B"/>
                  <w:sz w:val="18"/>
                  <w:szCs w:val="18"/>
                </w:rPr>
                <w:id w:val="-130554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DF0405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5</w:t>
            </w:r>
            <w:sdt>
              <w:sdtPr>
                <w:rPr>
                  <w:color w:val="1A171B"/>
                  <w:sz w:val="18"/>
                  <w:szCs w:val="18"/>
                </w:rPr>
                <w:id w:val="152343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9F389D" w14:paraId="16787D6D" w14:textId="77777777" w:rsidTr="009F389D">
        <w:trPr>
          <w:trHeight w:hRule="exact" w:val="547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9283EB" w14:textId="77777777" w:rsidR="009F389D" w:rsidRDefault="009F389D" w:rsidP="009F389D">
            <w:pPr>
              <w:shd w:val="clear" w:color="auto" w:fill="FFFFFF"/>
              <w:spacing w:line="240" w:lineRule="exact"/>
              <w:ind w:right="590"/>
            </w:pPr>
            <w:r>
              <w:rPr>
                <w:color w:val="003D77"/>
              </w:rPr>
              <w:t>Лицензионни и разрешителни режими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DB970D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-1220734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3EAEE8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532148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C8C450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3</w:t>
            </w:r>
            <w:sdt>
              <w:sdtPr>
                <w:rPr>
                  <w:color w:val="1A171B"/>
                  <w:sz w:val="18"/>
                  <w:szCs w:val="18"/>
                </w:rPr>
                <w:id w:val="-414253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1FF639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4</w:t>
            </w:r>
            <w:sdt>
              <w:sdtPr>
                <w:rPr>
                  <w:color w:val="1A171B"/>
                  <w:sz w:val="18"/>
                  <w:szCs w:val="18"/>
                </w:rPr>
                <w:id w:val="-1919244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35B549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5</w:t>
            </w:r>
            <w:sdt>
              <w:sdtPr>
                <w:rPr>
                  <w:color w:val="1A171B"/>
                  <w:sz w:val="18"/>
                  <w:szCs w:val="18"/>
                </w:rPr>
                <w:id w:val="-482076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9F389D" w14:paraId="45715C41" w14:textId="77777777" w:rsidTr="009F389D">
        <w:trPr>
          <w:trHeight w:hRule="exact" w:val="307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707226" w14:textId="77777777" w:rsidR="009F389D" w:rsidRDefault="009F389D" w:rsidP="009F389D">
            <w:pPr>
              <w:shd w:val="clear" w:color="auto" w:fill="FFFFFF"/>
            </w:pPr>
            <w:r>
              <w:rPr>
                <w:color w:val="003D77"/>
              </w:rPr>
              <w:lastRenderedPageBreak/>
              <w:t>Електроснабдяване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D7F472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73543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C98EAF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1225100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739E2C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3</w:t>
            </w:r>
            <w:sdt>
              <w:sdtPr>
                <w:rPr>
                  <w:color w:val="1A171B"/>
                  <w:sz w:val="18"/>
                  <w:szCs w:val="18"/>
                </w:rPr>
                <w:id w:val="-1803299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87EC95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4</w:t>
            </w:r>
            <w:sdt>
              <w:sdtPr>
                <w:rPr>
                  <w:color w:val="1A171B"/>
                  <w:sz w:val="18"/>
                  <w:szCs w:val="18"/>
                </w:rPr>
                <w:id w:val="1590967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BC781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5</w:t>
            </w:r>
            <w:sdt>
              <w:sdtPr>
                <w:rPr>
                  <w:color w:val="1A171B"/>
                  <w:sz w:val="18"/>
                  <w:szCs w:val="18"/>
                </w:rPr>
                <w:id w:val="-496965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9F389D" w14:paraId="03BD3E65" w14:textId="77777777" w:rsidTr="009F389D">
        <w:trPr>
          <w:trHeight w:hRule="exact" w:val="302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ED12E4" w14:textId="77777777" w:rsidR="009F389D" w:rsidRDefault="009F389D" w:rsidP="009F389D">
            <w:pPr>
              <w:shd w:val="clear" w:color="auto" w:fill="FFFFFF"/>
            </w:pPr>
            <w:r>
              <w:rPr>
                <w:color w:val="003D77"/>
              </w:rPr>
              <w:t>Водоснабдяване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A702C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348612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AE1C6F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-1848325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8576A3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3</w:t>
            </w:r>
            <w:sdt>
              <w:sdtPr>
                <w:rPr>
                  <w:color w:val="1A171B"/>
                  <w:sz w:val="18"/>
                  <w:szCs w:val="18"/>
                </w:rPr>
                <w:id w:val="-162944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251A6A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4</w:t>
            </w:r>
            <w:sdt>
              <w:sdtPr>
                <w:rPr>
                  <w:color w:val="1A171B"/>
                  <w:sz w:val="18"/>
                  <w:szCs w:val="18"/>
                </w:rPr>
                <w:id w:val="-1314025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732E1F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5</w:t>
            </w:r>
            <w:sdt>
              <w:sdtPr>
                <w:rPr>
                  <w:color w:val="1A171B"/>
                  <w:sz w:val="18"/>
                  <w:szCs w:val="18"/>
                </w:rPr>
                <w:id w:val="2112542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9F389D" w14:paraId="047F991C" w14:textId="77777777" w:rsidTr="009F389D">
        <w:trPr>
          <w:trHeight w:hRule="exact" w:val="547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F6816" w14:textId="77777777" w:rsidR="009F389D" w:rsidRDefault="009F389D" w:rsidP="009F389D">
            <w:pPr>
              <w:shd w:val="clear" w:color="auto" w:fill="FFFFFF"/>
              <w:spacing w:line="240" w:lineRule="exact"/>
              <w:ind w:right="398"/>
            </w:pPr>
            <w:r>
              <w:rPr>
                <w:color w:val="003D77"/>
                <w:spacing w:val="-4"/>
              </w:rPr>
              <w:t xml:space="preserve">Управление на твърдите </w:t>
            </w:r>
            <w:r>
              <w:rPr>
                <w:color w:val="003D77"/>
              </w:rPr>
              <w:t>отпадъци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18BABC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-604653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06E40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1312376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5270AF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3</w:t>
            </w:r>
            <w:sdt>
              <w:sdtPr>
                <w:rPr>
                  <w:color w:val="1A171B"/>
                  <w:sz w:val="18"/>
                  <w:szCs w:val="18"/>
                </w:rPr>
                <w:id w:val="210854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B9AC1D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4</w:t>
            </w:r>
            <w:sdt>
              <w:sdtPr>
                <w:rPr>
                  <w:color w:val="1A171B"/>
                  <w:sz w:val="18"/>
                  <w:szCs w:val="18"/>
                </w:rPr>
                <w:id w:val="-881019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0C9367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5</w:t>
            </w:r>
            <w:sdt>
              <w:sdtPr>
                <w:rPr>
                  <w:color w:val="1A171B"/>
                  <w:sz w:val="18"/>
                  <w:szCs w:val="18"/>
                </w:rPr>
                <w:id w:val="1403256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9F389D" w14:paraId="38E24795" w14:textId="77777777" w:rsidTr="009F389D">
        <w:trPr>
          <w:trHeight w:hRule="exact" w:val="547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216D9D" w14:textId="77777777" w:rsidR="009F389D" w:rsidRDefault="009F389D" w:rsidP="009F389D">
            <w:pPr>
              <w:shd w:val="clear" w:color="auto" w:fill="FFFFFF"/>
              <w:spacing w:line="240" w:lineRule="exact"/>
              <w:ind w:right="782" w:firstLine="14"/>
            </w:pPr>
            <w:r>
              <w:rPr>
                <w:color w:val="003D77"/>
              </w:rPr>
              <w:t>Покритие на далекосъобщенията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76DA7A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1634055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A86E3D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-287817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9CD91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3</w:t>
            </w:r>
            <w:sdt>
              <w:sdtPr>
                <w:rPr>
                  <w:color w:val="1A171B"/>
                  <w:sz w:val="18"/>
                  <w:szCs w:val="18"/>
                </w:rPr>
                <w:id w:val="-1958935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FD803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4</w:t>
            </w:r>
            <w:sdt>
              <w:sdtPr>
                <w:rPr>
                  <w:color w:val="1A171B"/>
                  <w:sz w:val="18"/>
                  <w:szCs w:val="18"/>
                </w:rPr>
                <w:id w:val="1425603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EEEF6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5</w:t>
            </w:r>
            <w:sdt>
              <w:sdtPr>
                <w:rPr>
                  <w:color w:val="1A171B"/>
                  <w:sz w:val="18"/>
                  <w:szCs w:val="18"/>
                </w:rPr>
                <w:id w:val="-1519227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9F389D" w14:paraId="1893C2D8" w14:textId="77777777" w:rsidTr="009F389D">
        <w:trPr>
          <w:trHeight w:hRule="exact" w:val="302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E0EE7A" w14:textId="77777777" w:rsidR="009F389D" w:rsidRDefault="009F389D" w:rsidP="009F389D">
            <w:pPr>
              <w:shd w:val="clear" w:color="auto" w:fill="FFFFFF"/>
            </w:pPr>
            <w:r>
              <w:rPr>
                <w:color w:val="003D77"/>
              </w:rPr>
              <w:t>Полицейска охрана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29A5DF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-1417087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D36E6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-912306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BFFC0E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3</w:t>
            </w:r>
            <w:sdt>
              <w:sdtPr>
                <w:rPr>
                  <w:color w:val="1A171B"/>
                  <w:sz w:val="18"/>
                  <w:szCs w:val="18"/>
                </w:rPr>
                <w:id w:val="2085959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359181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4</w:t>
            </w:r>
            <w:sdt>
              <w:sdtPr>
                <w:rPr>
                  <w:color w:val="1A171B"/>
                  <w:sz w:val="18"/>
                  <w:szCs w:val="18"/>
                </w:rPr>
                <w:id w:val="1505858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1BFBB2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5</w:t>
            </w:r>
            <w:sdt>
              <w:sdtPr>
                <w:rPr>
                  <w:color w:val="1A171B"/>
                  <w:sz w:val="18"/>
                  <w:szCs w:val="18"/>
                </w:rPr>
                <w:id w:val="-1051373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9F389D" w14:paraId="1417F3AC" w14:textId="77777777" w:rsidTr="009F389D">
        <w:trPr>
          <w:trHeight w:hRule="exact" w:val="307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A69083" w14:textId="77777777" w:rsidR="009F389D" w:rsidRDefault="009F389D" w:rsidP="009F389D">
            <w:pPr>
              <w:shd w:val="clear" w:color="auto" w:fill="FFFFFF"/>
            </w:pPr>
            <w:r>
              <w:rPr>
                <w:color w:val="003D77"/>
                <w:spacing w:val="-4"/>
              </w:rPr>
              <w:t>Противопожарна охрана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02ECB2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-82026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3F534A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-916784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6B0391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3</w:t>
            </w:r>
            <w:sdt>
              <w:sdtPr>
                <w:rPr>
                  <w:color w:val="1A171B"/>
                  <w:sz w:val="18"/>
                  <w:szCs w:val="18"/>
                </w:rPr>
                <w:id w:val="-54723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74A8AA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4</w:t>
            </w:r>
            <w:sdt>
              <w:sdtPr>
                <w:rPr>
                  <w:color w:val="1A171B"/>
                  <w:sz w:val="18"/>
                  <w:szCs w:val="18"/>
                </w:rPr>
                <w:id w:val="1731648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777D8A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5</w:t>
            </w:r>
            <w:sdt>
              <w:sdtPr>
                <w:rPr>
                  <w:color w:val="1A171B"/>
                  <w:sz w:val="18"/>
                  <w:szCs w:val="18"/>
                </w:rPr>
                <w:id w:val="1805732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9F389D" w14:paraId="58E541A2" w14:textId="77777777" w:rsidTr="009F389D">
        <w:trPr>
          <w:trHeight w:hRule="exact" w:val="562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EBCD78" w14:textId="77777777" w:rsidR="009F389D" w:rsidRDefault="009F389D" w:rsidP="009F389D">
            <w:pPr>
              <w:shd w:val="clear" w:color="auto" w:fill="FFFFFF"/>
              <w:spacing w:line="240" w:lineRule="exact"/>
              <w:ind w:right="898" w:firstLine="5"/>
            </w:pPr>
            <w:r>
              <w:rPr>
                <w:color w:val="003D77"/>
              </w:rPr>
              <w:t>Градоустройствено регламентиране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367970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-57018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DDBFD7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-1293755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56237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3</w:t>
            </w:r>
            <w:sdt>
              <w:sdtPr>
                <w:rPr>
                  <w:color w:val="1A171B"/>
                  <w:sz w:val="18"/>
                  <w:szCs w:val="18"/>
                </w:rPr>
                <w:id w:val="2048945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6599EB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4</w:t>
            </w:r>
            <w:sdt>
              <w:sdtPr>
                <w:rPr>
                  <w:color w:val="1A171B"/>
                  <w:sz w:val="18"/>
                  <w:szCs w:val="18"/>
                </w:rPr>
                <w:id w:val="-55941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EA037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5</w:t>
            </w:r>
            <w:sdt>
              <w:sdtPr>
                <w:rPr>
                  <w:color w:val="1A171B"/>
                  <w:sz w:val="18"/>
                  <w:szCs w:val="18"/>
                </w:rPr>
                <w:id w:val="269825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6E13D42B" w14:textId="77777777" w:rsidR="009F389D" w:rsidRDefault="009F389D" w:rsidP="009F389D">
      <w:pPr>
        <w:spacing w:after="288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36"/>
        <w:gridCol w:w="1276"/>
        <w:gridCol w:w="1134"/>
        <w:gridCol w:w="992"/>
        <w:gridCol w:w="851"/>
        <w:gridCol w:w="1134"/>
      </w:tblGrid>
      <w:tr w:rsidR="009F389D" w14:paraId="2009F091" w14:textId="77777777" w:rsidTr="009F389D">
        <w:trPr>
          <w:trHeight w:hRule="exact" w:val="518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BF5A2E" w14:textId="77777777" w:rsidR="009F389D" w:rsidRDefault="009F389D" w:rsidP="009F389D">
            <w:pPr>
              <w:shd w:val="clear" w:color="auto" w:fill="FFFFFF"/>
            </w:pPr>
            <w:r>
              <w:rPr>
                <w:b/>
                <w:bCs/>
                <w:smallCaps/>
                <w:color w:val="003D77"/>
              </w:rPr>
              <w:t>Качество на живота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F34133" w14:textId="77777777" w:rsidR="009F389D" w:rsidRDefault="009F389D" w:rsidP="009F389D">
            <w:pPr>
              <w:shd w:val="clear" w:color="auto" w:fill="FFFFFF"/>
              <w:spacing w:line="216" w:lineRule="exact"/>
            </w:pPr>
            <w:r>
              <w:rPr>
                <w:color w:val="003D77"/>
                <w:sz w:val="18"/>
                <w:szCs w:val="18"/>
              </w:rPr>
              <w:t xml:space="preserve">Няма </w:t>
            </w:r>
            <w:r>
              <w:rPr>
                <w:color w:val="003D77"/>
                <w:spacing w:val="-5"/>
                <w:sz w:val="18"/>
                <w:szCs w:val="18"/>
              </w:rPr>
              <w:t>влияние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8F4A0" w14:textId="77777777" w:rsidR="009F389D" w:rsidRDefault="009F389D" w:rsidP="009F389D">
            <w:pPr>
              <w:shd w:val="clear" w:color="auto" w:fill="FFFFFF"/>
              <w:spacing w:line="216" w:lineRule="exact"/>
            </w:pPr>
            <w:r>
              <w:rPr>
                <w:color w:val="003D77"/>
                <w:spacing w:val="-3"/>
                <w:sz w:val="18"/>
                <w:szCs w:val="18"/>
              </w:rPr>
              <w:t xml:space="preserve">Ограничено </w:t>
            </w:r>
            <w:r>
              <w:rPr>
                <w:color w:val="003D77"/>
                <w:sz w:val="18"/>
                <w:szCs w:val="18"/>
              </w:rPr>
              <w:t>влияние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D99AF" w14:textId="77777777" w:rsidR="009F389D" w:rsidRDefault="009F389D" w:rsidP="009F389D">
            <w:pPr>
              <w:shd w:val="clear" w:color="auto" w:fill="FFFFFF"/>
              <w:spacing w:line="216" w:lineRule="exact"/>
            </w:pPr>
            <w:r>
              <w:rPr>
                <w:color w:val="003D77"/>
                <w:spacing w:val="-5"/>
                <w:sz w:val="18"/>
                <w:szCs w:val="18"/>
              </w:rPr>
              <w:t xml:space="preserve">Умерено </w:t>
            </w:r>
            <w:r>
              <w:rPr>
                <w:color w:val="003D77"/>
                <w:spacing w:val="-3"/>
                <w:sz w:val="18"/>
                <w:szCs w:val="18"/>
              </w:rPr>
              <w:t>влияние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AD9649" w14:textId="77777777" w:rsidR="009F389D" w:rsidRDefault="009F389D" w:rsidP="009F389D">
            <w:pPr>
              <w:shd w:val="clear" w:color="auto" w:fill="FFFFFF"/>
              <w:spacing w:line="216" w:lineRule="exact"/>
            </w:pPr>
            <w:r>
              <w:rPr>
                <w:color w:val="003D77"/>
                <w:spacing w:val="-6"/>
                <w:sz w:val="18"/>
                <w:szCs w:val="18"/>
              </w:rPr>
              <w:t xml:space="preserve">Голямо </w:t>
            </w:r>
            <w:r>
              <w:rPr>
                <w:color w:val="003D77"/>
                <w:spacing w:val="-4"/>
                <w:sz w:val="18"/>
                <w:szCs w:val="18"/>
              </w:rPr>
              <w:t>влияние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6B1B7A" w14:textId="77777777" w:rsidR="009F389D" w:rsidRDefault="009F389D" w:rsidP="009F389D">
            <w:pPr>
              <w:shd w:val="clear" w:color="auto" w:fill="FFFFFF"/>
              <w:spacing w:line="216" w:lineRule="exact"/>
            </w:pPr>
            <w:r>
              <w:rPr>
                <w:color w:val="003D77"/>
                <w:spacing w:val="-4"/>
                <w:sz w:val="18"/>
                <w:szCs w:val="18"/>
              </w:rPr>
              <w:t xml:space="preserve">Съществено </w:t>
            </w:r>
            <w:r>
              <w:rPr>
                <w:color w:val="003D77"/>
                <w:sz w:val="18"/>
                <w:szCs w:val="18"/>
              </w:rPr>
              <w:t>влияние</w:t>
            </w:r>
          </w:p>
        </w:tc>
      </w:tr>
      <w:tr w:rsidR="009F389D" w14:paraId="7311A4CD" w14:textId="77777777" w:rsidTr="009F389D">
        <w:trPr>
          <w:trHeight w:hRule="exact" w:val="307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5E9B9B" w14:textId="77777777" w:rsidR="009F389D" w:rsidRDefault="00FF4965" w:rsidP="009F389D">
            <w:pPr>
              <w:shd w:val="clear" w:color="auto" w:fill="FFFFFF"/>
            </w:pPr>
            <w:r>
              <w:rPr>
                <w:color w:val="003D77"/>
                <w:spacing w:val="-4"/>
              </w:rPr>
              <w:t>Здравеопазване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84543D" w14:textId="176D3FB2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-545530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DFB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A07437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-1878456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972378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3</w:t>
            </w:r>
            <w:sdt>
              <w:sdtPr>
                <w:rPr>
                  <w:color w:val="1A171B"/>
                  <w:sz w:val="18"/>
                  <w:szCs w:val="18"/>
                </w:rPr>
                <w:id w:val="-294758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3882FE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4</w:t>
            </w:r>
            <w:sdt>
              <w:sdtPr>
                <w:rPr>
                  <w:color w:val="1A171B"/>
                  <w:sz w:val="18"/>
                  <w:szCs w:val="18"/>
                </w:rPr>
                <w:id w:val="1834478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06204A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5</w:t>
            </w:r>
            <w:sdt>
              <w:sdtPr>
                <w:rPr>
                  <w:color w:val="1A171B"/>
                  <w:sz w:val="18"/>
                  <w:szCs w:val="18"/>
                </w:rPr>
                <w:id w:val="-1604878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9F389D" w14:paraId="58BFB0DC" w14:textId="77777777" w:rsidTr="009F389D">
        <w:trPr>
          <w:trHeight w:hRule="exact" w:val="302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EC3839" w14:textId="77777777" w:rsidR="009F389D" w:rsidRDefault="009F389D" w:rsidP="009F389D">
            <w:pPr>
              <w:shd w:val="clear" w:color="auto" w:fill="FFFFFF"/>
            </w:pPr>
            <w:r>
              <w:rPr>
                <w:color w:val="003D77"/>
                <w:spacing w:val="-4"/>
              </w:rPr>
              <w:t>Образователна система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359DFA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-479765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FA4D4C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145991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42F68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3</w:t>
            </w:r>
            <w:sdt>
              <w:sdtPr>
                <w:rPr>
                  <w:color w:val="1A171B"/>
                  <w:sz w:val="18"/>
                  <w:szCs w:val="18"/>
                </w:rPr>
                <w:id w:val="788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B779A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4</w:t>
            </w:r>
            <w:sdt>
              <w:sdtPr>
                <w:rPr>
                  <w:color w:val="1A171B"/>
                  <w:sz w:val="18"/>
                  <w:szCs w:val="18"/>
                </w:rPr>
                <w:id w:val="847066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385272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5</w:t>
            </w:r>
            <w:sdt>
              <w:sdtPr>
                <w:rPr>
                  <w:color w:val="1A171B"/>
                  <w:sz w:val="18"/>
                  <w:szCs w:val="18"/>
                </w:rPr>
                <w:id w:val="-52538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9F389D" w14:paraId="7E79C759" w14:textId="77777777" w:rsidTr="009F389D">
        <w:trPr>
          <w:trHeight w:hRule="exact" w:val="307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F0D2C5" w14:textId="77777777" w:rsidR="009F389D" w:rsidRDefault="009F389D" w:rsidP="009F389D">
            <w:pPr>
              <w:shd w:val="clear" w:color="auto" w:fill="FFFFFF"/>
            </w:pPr>
            <w:r>
              <w:rPr>
                <w:color w:val="003D77"/>
              </w:rPr>
              <w:t>Хотели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2AA27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-258299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D68B29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1842508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A57A70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3</w:t>
            </w:r>
            <w:sdt>
              <w:sdtPr>
                <w:rPr>
                  <w:color w:val="1A171B"/>
                  <w:sz w:val="18"/>
                  <w:szCs w:val="18"/>
                </w:rPr>
                <w:id w:val="-2122843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56ECAA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4</w:t>
            </w:r>
            <w:sdt>
              <w:sdtPr>
                <w:rPr>
                  <w:color w:val="1A171B"/>
                  <w:sz w:val="18"/>
                  <w:szCs w:val="18"/>
                </w:rPr>
                <w:id w:val="-1215966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C1DE4B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5</w:t>
            </w:r>
            <w:sdt>
              <w:sdtPr>
                <w:rPr>
                  <w:color w:val="1A171B"/>
                  <w:sz w:val="18"/>
                  <w:szCs w:val="18"/>
                </w:rPr>
                <w:id w:val="1075475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9F389D" w14:paraId="50104795" w14:textId="77777777" w:rsidTr="009F389D">
        <w:trPr>
          <w:trHeight w:hRule="exact" w:val="547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194F3" w14:textId="77777777" w:rsidR="009F389D" w:rsidRDefault="009F389D" w:rsidP="009F389D">
            <w:pPr>
              <w:shd w:val="clear" w:color="auto" w:fill="FFFFFF"/>
              <w:spacing w:line="240" w:lineRule="exact"/>
              <w:ind w:right="677" w:firstLine="5"/>
            </w:pPr>
            <w:r>
              <w:rPr>
                <w:color w:val="003D77"/>
              </w:rPr>
              <w:t>Престъпност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BEC3F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1185171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42E8AF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778763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E5331B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3</w:t>
            </w:r>
            <w:sdt>
              <w:sdtPr>
                <w:rPr>
                  <w:color w:val="1A171B"/>
                  <w:sz w:val="18"/>
                  <w:szCs w:val="18"/>
                </w:rPr>
                <w:id w:val="-293907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648C2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4</w:t>
            </w:r>
            <w:sdt>
              <w:sdtPr>
                <w:rPr>
                  <w:color w:val="1A171B"/>
                  <w:sz w:val="18"/>
                  <w:szCs w:val="18"/>
                </w:rPr>
                <w:id w:val="-1120450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20BED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5</w:t>
            </w:r>
            <w:sdt>
              <w:sdtPr>
                <w:rPr>
                  <w:color w:val="1A171B"/>
                  <w:sz w:val="18"/>
                  <w:szCs w:val="18"/>
                </w:rPr>
                <w:id w:val="1112946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</w:tr>
      <w:tr w:rsidR="009F389D" w14:paraId="4F825A03" w14:textId="77777777" w:rsidTr="009F389D">
        <w:trPr>
          <w:trHeight w:hRule="exact" w:val="547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96F9B8" w14:textId="77777777" w:rsidR="009F389D" w:rsidRDefault="009F389D" w:rsidP="009F389D">
            <w:pPr>
              <w:shd w:val="clear" w:color="auto" w:fill="FFFFFF"/>
              <w:spacing w:line="240" w:lineRule="exact"/>
              <w:ind w:right="638" w:firstLine="14"/>
            </w:pPr>
            <w:r>
              <w:rPr>
                <w:color w:val="003D77"/>
              </w:rPr>
              <w:t>Цена и предлагане на жилища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F6D27A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-1816868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F5427F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28417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04FA79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3</w:t>
            </w:r>
            <w:sdt>
              <w:sdtPr>
                <w:rPr>
                  <w:color w:val="1A171B"/>
                  <w:sz w:val="18"/>
                  <w:szCs w:val="18"/>
                </w:rPr>
                <w:id w:val="-1710646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09C2DC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4</w:t>
            </w:r>
            <w:sdt>
              <w:sdtPr>
                <w:rPr>
                  <w:color w:val="1A171B"/>
                  <w:sz w:val="18"/>
                  <w:szCs w:val="18"/>
                </w:rPr>
                <w:id w:val="-911162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852FAA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  <w:sz w:val="18"/>
                <w:szCs w:val="18"/>
              </w:rPr>
              <w:t>5</w:t>
            </w:r>
            <w:sdt>
              <w:sdtPr>
                <w:rPr>
                  <w:color w:val="1A171B"/>
                  <w:sz w:val="18"/>
                  <w:szCs w:val="18"/>
                </w:rPr>
                <w:id w:val="-531502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56C3F9FC" w14:textId="77777777" w:rsidR="009F389D" w:rsidRDefault="009F389D" w:rsidP="009F389D">
      <w:pPr>
        <w:spacing w:after="226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36"/>
        <w:gridCol w:w="1276"/>
        <w:gridCol w:w="1134"/>
        <w:gridCol w:w="992"/>
        <w:gridCol w:w="851"/>
        <w:gridCol w:w="1134"/>
      </w:tblGrid>
      <w:tr w:rsidR="009F389D" w14:paraId="2EA4F401" w14:textId="77777777" w:rsidTr="009F389D">
        <w:trPr>
          <w:trHeight w:hRule="exact" w:val="523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5A0AAB" w14:textId="77777777" w:rsidR="009F389D" w:rsidRDefault="009F389D" w:rsidP="009F389D">
            <w:pPr>
              <w:shd w:val="clear" w:color="auto" w:fill="FFFFFF"/>
            </w:pPr>
            <w:r>
              <w:rPr>
                <w:b/>
                <w:bCs/>
                <w:smallCaps/>
                <w:color w:val="003D77"/>
              </w:rPr>
              <w:t>Други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581EF6" w14:textId="77777777" w:rsidR="009F389D" w:rsidRDefault="009F389D" w:rsidP="009F389D">
            <w:pPr>
              <w:shd w:val="clear" w:color="auto" w:fill="FFFFFF"/>
              <w:spacing w:line="216" w:lineRule="exact"/>
            </w:pPr>
            <w:r>
              <w:rPr>
                <w:color w:val="003D77"/>
                <w:sz w:val="18"/>
                <w:szCs w:val="18"/>
              </w:rPr>
              <w:t xml:space="preserve">Няма </w:t>
            </w:r>
            <w:r>
              <w:rPr>
                <w:color w:val="003D77"/>
                <w:spacing w:val="-5"/>
                <w:sz w:val="18"/>
                <w:szCs w:val="18"/>
              </w:rPr>
              <w:t>влияние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A878DE" w14:textId="77777777" w:rsidR="009F389D" w:rsidRDefault="009F389D" w:rsidP="009F389D">
            <w:pPr>
              <w:shd w:val="clear" w:color="auto" w:fill="FFFFFF"/>
              <w:spacing w:line="216" w:lineRule="exact"/>
            </w:pPr>
            <w:r>
              <w:rPr>
                <w:color w:val="003D77"/>
                <w:spacing w:val="-3"/>
                <w:sz w:val="18"/>
                <w:szCs w:val="18"/>
              </w:rPr>
              <w:t xml:space="preserve">Ограничено </w:t>
            </w:r>
            <w:r>
              <w:rPr>
                <w:color w:val="003D77"/>
                <w:sz w:val="18"/>
                <w:szCs w:val="18"/>
              </w:rPr>
              <w:t>влияние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31AAA6" w14:textId="77777777" w:rsidR="009F389D" w:rsidRDefault="009F389D" w:rsidP="009F389D">
            <w:pPr>
              <w:shd w:val="clear" w:color="auto" w:fill="FFFFFF"/>
              <w:spacing w:line="216" w:lineRule="exact"/>
            </w:pPr>
            <w:r>
              <w:rPr>
                <w:color w:val="003D77"/>
                <w:spacing w:val="-5"/>
                <w:sz w:val="18"/>
                <w:szCs w:val="18"/>
              </w:rPr>
              <w:t xml:space="preserve">Умерено </w:t>
            </w:r>
            <w:r>
              <w:rPr>
                <w:color w:val="003D77"/>
                <w:spacing w:val="-3"/>
                <w:sz w:val="18"/>
                <w:szCs w:val="18"/>
              </w:rPr>
              <w:t>влияние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6C7F84" w14:textId="77777777" w:rsidR="009F389D" w:rsidRDefault="009F389D" w:rsidP="009F389D">
            <w:pPr>
              <w:shd w:val="clear" w:color="auto" w:fill="FFFFFF"/>
              <w:spacing w:line="216" w:lineRule="exact"/>
            </w:pPr>
            <w:r>
              <w:rPr>
                <w:color w:val="003D77"/>
                <w:spacing w:val="-6"/>
                <w:sz w:val="18"/>
                <w:szCs w:val="18"/>
              </w:rPr>
              <w:t xml:space="preserve">Голямо </w:t>
            </w:r>
            <w:r>
              <w:rPr>
                <w:color w:val="003D77"/>
                <w:spacing w:val="-4"/>
                <w:sz w:val="18"/>
                <w:szCs w:val="18"/>
              </w:rPr>
              <w:t>влияние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64C34B" w14:textId="77777777" w:rsidR="009F389D" w:rsidRDefault="009F389D" w:rsidP="009F389D">
            <w:pPr>
              <w:shd w:val="clear" w:color="auto" w:fill="FFFFFF"/>
              <w:spacing w:line="216" w:lineRule="exact"/>
            </w:pPr>
            <w:r>
              <w:rPr>
                <w:color w:val="003D77"/>
                <w:spacing w:val="-4"/>
                <w:sz w:val="18"/>
                <w:szCs w:val="18"/>
              </w:rPr>
              <w:t xml:space="preserve">Съществено </w:t>
            </w:r>
            <w:r>
              <w:rPr>
                <w:color w:val="003D77"/>
                <w:sz w:val="18"/>
                <w:szCs w:val="18"/>
              </w:rPr>
              <w:t>влияние</w:t>
            </w:r>
          </w:p>
        </w:tc>
      </w:tr>
      <w:tr w:rsidR="009F389D" w14:paraId="4DC9BC15" w14:textId="77777777" w:rsidTr="009F389D">
        <w:trPr>
          <w:trHeight w:hRule="exact" w:val="542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31A973" w14:textId="77777777" w:rsidR="009F389D" w:rsidRDefault="009F389D" w:rsidP="009F389D">
            <w:pPr>
              <w:shd w:val="clear" w:color="auto" w:fill="FFFFFF"/>
              <w:spacing w:line="240" w:lineRule="exact"/>
              <w:ind w:right="437"/>
            </w:pPr>
            <w:r>
              <w:rPr>
                <w:color w:val="003D77"/>
                <w:spacing w:val="-3"/>
              </w:rPr>
              <w:t xml:space="preserve">Липса на квалифициран </w:t>
            </w:r>
            <w:r>
              <w:rPr>
                <w:color w:val="003D77"/>
              </w:rPr>
              <w:t>персонал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3E6782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1171460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15D20C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96762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7FECE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3</w:t>
            </w:r>
            <w:sdt>
              <w:sdtPr>
                <w:rPr>
                  <w:color w:val="1A171B"/>
                </w:rPr>
                <w:id w:val="-1788267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672CFA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4</w:t>
            </w:r>
            <w:sdt>
              <w:sdtPr>
                <w:rPr>
                  <w:color w:val="1A171B"/>
                </w:rPr>
                <w:id w:val="1042325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3574AB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5</w:t>
            </w:r>
            <w:sdt>
              <w:sdtPr>
                <w:rPr>
                  <w:color w:val="1A171B"/>
                </w:rPr>
                <w:id w:val="-1351326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</w:tr>
      <w:tr w:rsidR="009F389D" w14:paraId="2DEE37C6" w14:textId="77777777" w:rsidTr="009F389D">
        <w:trPr>
          <w:trHeight w:hRule="exact" w:val="547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414420" w14:textId="77777777" w:rsidR="009F389D" w:rsidRDefault="009F389D" w:rsidP="009F389D">
            <w:pPr>
              <w:shd w:val="clear" w:color="auto" w:fill="FFFFFF"/>
              <w:spacing w:line="240" w:lineRule="exact"/>
              <w:ind w:right="456"/>
            </w:pPr>
            <w:r>
              <w:rPr>
                <w:color w:val="003D77"/>
                <w:spacing w:val="-4"/>
              </w:rPr>
              <w:t xml:space="preserve">Митнически и търговски </w:t>
            </w:r>
            <w:r>
              <w:rPr>
                <w:color w:val="003D77"/>
              </w:rPr>
              <w:t>режим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DF58F1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-161135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63DCCF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1979027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1AC112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3</w:t>
            </w:r>
            <w:sdt>
              <w:sdtPr>
                <w:rPr>
                  <w:color w:val="1A171B"/>
                </w:rPr>
                <w:id w:val="1178701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6DC180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4</w:t>
            </w:r>
            <w:sdt>
              <w:sdtPr>
                <w:rPr>
                  <w:color w:val="1A171B"/>
                </w:rPr>
                <w:id w:val="-76491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A55658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5</w:t>
            </w:r>
            <w:sdt>
              <w:sdtPr>
                <w:rPr>
                  <w:color w:val="1A171B"/>
                </w:rPr>
                <w:id w:val="963465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</w:tr>
      <w:tr w:rsidR="009F389D" w14:paraId="760A64D7" w14:textId="77777777" w:rsidTr="009F389D">
        <w:trPr>
          <w:trHeight w:hRule="exact" w:val="307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DE7D8C" w14:textId="77777777" w:rsidR="009F389D" w:rsidRDefault="009F389D" w:rsidP="009F389D">
            <w:pPr>
              <w:shd w:val="clear" w:color="auto" w:fill="FFFFFF"/>
            </w:pPr>
            <w:r>
              <w:rPr>
                <w:color w:val="003D77"/>
              </w:rPr>
              <w:t>Корупция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833CCD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-778873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C04F41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1859397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AD2EBB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3</w:t>
            </w:r>
            <w:sdt>
              <w:sdtPr>
                <w:rPr>
                  <w:color w:val="1A171B"/>
                </w:rPr>
                <w:id w:val="-596251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685AA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4</w:t>
            </w:r>
            <w:sdt>
              <w:sdtPr>
                <w:rPr>
                  <w:color w:val="1A171B"/>
                </w:rPr>
                <w:id w:val="-1194540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29A69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5</w:t>
            </w:r>
            <w:sdt>
              <w:sdtPr>
                <w:rPr>
                  <w:color w:val="1A171B"/>
                </w:rPr>
                <w:id w:val="-1471738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</w:tr>
      <w:tr w:rsidR="009F389D" w14:paraId="67728F0C" w14:textId="77777777" w:rsidTr="009F389D">
        <w:trPr>
          <w:trHeight w:hRule="exact" w:val="542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CB7CE0" w14:textId="77777777" w:rsidR="009F389D" w:rsidRDefault="009F389D" w:rsidP="009F389D">
            <w:pPr>
              <w:shd w:val="clear" w:color="auto" w:fill="FFFFFF"/>
              <w:spacing w:line="240" w:lineRule="exact"/>
              <w:ind w:right="254"/>
            </w:pPr>
            <w:r>
              <w:rPr>
                <w:color w:val="003D77"/>
                <w:spacing w:val="-3"/>
              </w:rPr>
              <w:t xml:space="preserve">Достъп до финансиране и </w:t>
            </w:r>
            <w:r>
              <w:rPr>
                <w:color w:val="003D77"/>
              </w:rPr>
              <w:t>неговата цена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825F17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1</w:t>
            </w:r>
            <w:sdt>
              <w:sdtPr>
                <w:rPr>
                  <w:color w:val="1A171B"/>
                </w:rPr>
                <w:id w:val="488910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86B44C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2</w:t>
            </w:r>
            <w:sdt>
              <w:sdtPr>
                <w:rPr>
                  <w:color w:val="1A171B"/>
                </w:rPr>
                <w:id w:val="232362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BF9144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3</w:t>
            </w:r>
            <w:sdt>
              <w:sdtPr>
                <w:rPr>
                  <w:color w:val="1A171B"/>
                </w:rPr>
                <w:id w:val="114385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34A663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4</w:t>
            </w:r>
            <w:sdt>
              <w:sdtPr>
                <w:rPr>
                  <w:color w:val="1A171B"/>
                </w:rPr>
                <w:id w:val="1541928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FDEC9" w14:textId="77777777" w:rsidR="009F389D" w:rsidRDefault="009F389D" w:rsidP="009F389D">
            <w:pPr>
              <w:shd w:val="clear" w:color="auto" w:fill="FFFFFF"/>
              <w:jc w:val="center"/>
            </w:pPr>
            <w:r>
              <w:rPr>
                <w:color w:val="1A171B"/>
              </w:rPr>
              <w:t>5</w:t>
            </w:r>
            <w:sdt>
              <w:sdtPr>
                <w:rPr>
                  <w:color w:val="1A171B"/>
                </w:rPr>
                <w:id w:val="1586803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25D">
                  <w:rPr>
                    <w:rFonts w:ascii="MS Gothic" w:eastAsia="MS Gothic" w:hAnsi="MS Gothic" w:hint="eastAsia"/>
                    <w:color w:val="1A171B"/>
                  </w:rPr>
                  <w:t>☐</w:t>
                </w:r>
              </w:sdtContent>
            </w:sdt>
          </w:p>
        </w:tc>
      </w:tr>
    </w:tbl>
    <w:p w14:paraId="30E6AAE2" w14:textId="77777777" w:rsidR="0041691C" w:rsidRDefault="0041691C" w:rsidP="00A15FEF">
      <w:pPr>
        <w:spacing w:before="120"/>
        <w:jc w:val="both"/>
        <w:rPr>
          <w:sz w:val="20"/>
          <w:szCs w:val="20"/>
        </w:rPr>
      </w:pPr>
    </w:p>
    <w:p w14:paraId="1C366CAE" w14:textId="77777777" w:rsidR="00990B8A" w:rsidRPr="00B107D1" w:rsidRDefault="00990B8A" w:rsidP="00990B8A">
      <w:pPr>
        <w:spacing w:before="120"/>
        <w:ind w:firstLine="567"/>
        <w:jc w:val="both"/>
        <w:rPr>
          <w:b/>
        </w:rPr>
      </w:pPr>
      <w:r>
        <w:rPr>
          <w:b/>
        </w:rPr>
        <w:t>5</w:t>
      </w:r>
      <w:r w:rsidRPr="00B107D1">
        <w:rPr>
          <w:b/>
        </w:rPr>
        <w:t>. Посочете основните проблеми по отношение на осигуреността и състоянието на различните видове инфраструктури, които имат пряко отношение към сферата на вашата дейност.</w:t>
      </w:r>
    </w:p>
    <w:p w14:paraId="6EF41B1C" w14:textId="77777777" w:rsidR="007F3373" w:rsidRDefault="007A425D" w:rsidP="007F3373">
      <w:pPr>
        <w:spacing w:before="120"/>
        <w:jc w:val="both"/>
        <w:rPr>
          <w:b/>
        </w:rPr>
      </w:pPr>
      <w:r>
        <w:rPr>
          <w:b/>
        </w:rPr>
        <w:tab/>
      </w:r>
      <w:sdt>
        <w:sdtPr>
          <w:rPr>
            <w:b/>
          </w:rPr>
          <w:id w:val="1130359151"/>
          <w:placeholder>
            <w:docPart w:val="52584CB3A34F413B8AD879E0A7FA973C"/>
          </w:placeholder>
          <w:showingPlcHdr/>
        </w:sdtPr>
        <w:sdtEndPr/>
        <w:sdtContent>
          <w:r w:rsidRPr="004F159F">
            <w:rPr>
              <w:rStyle w:val="PlaceholderText"/>
              <w:rFonts w:eastAsia="Calibri"/>
            </w:rPr>
            <w:t>Щракнете или докоснете тук, за да въведете текст.</w:t>
          </w:r>
        </w:sdtContent>
      </w:sdt>
    </w:p>
    <w:p w14:paraId="25C10173" w14:textId="77777777" w:rsidR="0041691C" w:rsidRDefault="00674F88" w:rsidP="0041691C">
      <w:pPr>
        <w:spacing w:before="120"/>
        <w:ind w:firstLine="567"/>
        <w:jc w:val="both"/>
        <w:rPr>
          <w:b/>
        </w:rPr>
      </w:pPr>
      <w:r>
        <w:rPr>
          <w:b/>
        </w:rPr>
        <w:t>6</w:t>
      </w:r>
      <w:r w:rsidR="0041691C" w:rsidRPr="00A15FEF">
        <w:rPr>
          <w:b/>
        </w:rPr>
        <w:t xml:space="preserve">. </w:t>
      </w:r>
      <w:r w:rsidR="00F05E55">
        <w:rPr>
          <w:b/>
        </w:rPr>
        <w:t xml:space="preserve">Вашата фирма изпитва ли затруднения при намирането на квалифициран </w:t>
      </w:r>
      <w:r w:rsidR="00FF4965">
        <w:rPr>
          <w:b/>
        </w:rPr>
        <w:t>персонал</w:t>
      </w:r>
      <w:r w:rsidR="00FF4965" w:rsidRPr="00A15FEF">
        <w:rPr>
          <w:b/>
        </w:rPr>
        <w:t>?</w:t>
      </w:r>
    </w:p>
    <w:p w14:paraId="7861716A" w14:textId="77777777" w:rsidR="00795C51" w:rsidRPr="00A15FEF" w:rsidRDefault="0007445B" w:rsidP="004376A5">
      <w:pPr>
        <w:spacing w:before="120"/>
        <w:ind w:firstLine="567"/>
        <w:jc w:val="both"/>
        <w:rPr>
          <w:b/>
        </w:rPr>
      </w:pPr>
      <w:sdt>
        <w:sdtPr>
          <w:rPr>
            <w:b/>
          </w:rPr>
          <w:id w:val="-1099640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425D">
            <w:rPr>
              <w:rFonts w:ascii="MS Gothic" w:eastAsia="MS Gothic" w:hAnsi="MS Gothic" w:hint="eastAsia"/>
              <w:b/>
            </w:rPr>
            <w:t>☐</w:t>
          </w:r>
        </w:sdtContent>
      </w:sdt>
      <w:r w:rsidR="00795C51">
        <w:rPr>
          <w:b/>
        </w:rPr>
        <w:t xml:space="preserve"> Да</w:t>
      </w:r>
      <w:r w:rsidR="004376A5">
        <w:rPr>
          <w:b/>
        </w:rPr>
        <w:t xml:space="preserve">                                                </w:t>
      </w:r>
      <w:sdt>
        <w:sdtPr>
          <w:rPr>
            <w:b/>
          </w:rPr>
          <w:id w:val="1840107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425D">
            <w:rPr>
              <w:rFonts w:ascii="MS Gothic" w:eastAsia="MS Gothic" w:hAnsi="MS Gothic" w:hint="eastAsia"/>
              <w:b/>
            </w:rPr>
            <w:t>☐</w:t>
          </w:r>
        </w:sdtContent>
      </w:sdt>
      <w:r w:rsidR="00795C51">
        <w:rPr>
          <w:b/>
        </w:rPr>
        <w:t xml:space="preserve"> Не</w:t>
      </w:r>
    </w:p>
    <w:p w14:paraId="4D48EB24" w14:textId="77777777" w:rsidR="000B6589" w:rsidRPr="00DA0913" w:rsidRDefault="000B6589" w:rsidP="000B6589">
      <w:pPr>
        <w:spacing w:before="120"/>
        <w:ind w:firstLine="567"/>
        <w:jc w:val="both"/>
        <w:rPr>
          <w:b/>
        </w:rPr>
      </w:pPr>
      <w:r w:rsidRPr="00A15FEF">
        <w:rPr>
          <w:b/>
        </w:rPr>
        <w:t>Ако</w:t>
      </w:r>
      <w:r w:rsidRPr="000B6589">
        <w:rPr>
          <w:b/>
        </w:rPr>
        <w:t xml:space="preserve"> </w:t>
      </w:r>
      <w:r w:rsidRPr="00DA0913">
        <w:rPr>
          <w:b/>
        </w:rPr>
        <w:t>отговорът ви е Да, моля посочете в какво точно се изразява проблема и дайте конкретни предложения за разрешаването му:</w:t>
      </w:r>
    </w:p>
    <w:sdt>
      <w:sdtPr>
        <w:rPr>
          <w:b/>
        </w:rPr>
        <w:id w:val="197051603"/>
        <w:placeholder>
          <w:docPart w:val="52584CB3A34F413B8AD879E0A7FA973C"/>
        </w:placeholder>
        <w:showingPlcHdr/>
      </w:sdtPr>
      <w:sdtEndPr/>
      <w:sdtContent>
        <w:p w14:paraId="017192D5" w14:textId="77777777" w:rsidR="004376A5" w:rsidRDefault="007A425D" w:rsidP="00FF6487">
          <w:pPr>
            <w:spacing w:before="120"/>
            <w:ind w:firstLine="567"/>
            <w:jc w:val="both"/>
            <w:rPr>
              <w:b/>
            </w:rPr>
          </w:pPr>
          <w:r w:rsidRPr="004F159F">
            <w:rPr>
              <w:rStyle w:val="PlaceholderText"/>
              <w:rFonts w:eastAsia="Calibri"/>
            </w:rPr>
            <w:t>Щракнете или докоснете тук, за да въведете текст.</w:t>
          </w:r>
        </w:p>
      </w:sdtContent>
    </w:sdt>
    <w:p w14:paraId="7D1AA52E" w14:textId="77777777" w:rsidR="0041691C" w:rsidRPr="00A15FEF" w:rsidRDefault="00674F88" w:rsidP="00FF6487">
      <w:pPr>
        <w:spacing w:before="120"/>
        <w:ind w:firstLine="567"/>
        <w:jc w:val="both"/>
        <w:rPr>
          <w:b/>
        </w:rPr>
      </w:pPr>
      <w:r>
        <w:rPr>
          <w:b/>
        </w:rPr>
        <w:t>7</w:t>
      </w:r>
      <w:r w:rsidR="0041691C">
        <w:rPr>
          <w:b/>
        </w:rPr>
        <w:t>.</w:t>
      </w:r>
      <w:r w:rsidR="0041691C" w:rsidRPr="00A15FEF">
        <w:rPr>
          <w:b/>
        </w:rPr>
        <w:t xml:space="preserve"> Работещите във вашата фирма усещат ли недостиг на обществен </w:t>
      </w:r>
      <w:r w:rsidR="00FF4965" w:rsidRPr="00A15FEF">
        <w:rPr>
          <w:b/>
        </w:rPr>
        <w:t>транспорт?</w:t>
      </w:r>
    </w:p>
    <w:p w14:paraId="023FD193" w14:textId="77777777" w:rsidR="0041691C" w:rsidRDefault="0007445B" w:rsidP="004376A5">
      <w:pPr>
        <w:spacing w:before="120"/>
        <w:ind w:firstLine="567"/>
        <w:jc w:val="both"/>
        <w:rPr>
          <w:b/>
        </w:rPr>
      </w:pPr>
      <w:sdt>
        <w:sdtPr>
          <w:rPr>
            <w:b/>
          </w:rPr>
          <w:id w:val="126904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425D">
            <w:rPr>
              <w:rFonts w:ascii="MS Gothic" w:eastAsia="MS Gothic" w:hAnsi="MS Gothic" w:hint="eastAsia"/>
              <w:b/>
            </w:rPr>
            <w:t>☐</w:t>
          </w:r>
        </w:sdtContent>
      </w:sdt>
      <w:r w:rsidR="0041691C">
        <w:rPr>
          <w:b/>
        </w:rPr>
        <w:t xml:space="preserve"> Да</w:t>
      </w:r>
      <w:r w:rsidR="004376A5">
        <w:rPr>
          <w:b/>
        </w:rPr>
        <w:t xml:space="preserve">                                               </w:t>
      </w:r>
      <w:sdt>
        <w:sdtPr>
          <w:rPr>
            <w:b/>
          </w:rPr>
          <w:id w:val="55752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425D">
            <w:rPr>
              <w:rFonts w:ascii="MS Gothic" w:eastAsia="MS Gothic" w:hAnsi="MS Gothic" w:hint="eastAsia"/>
              <w:b/>
            </w:rPr>
            <w:t>☐</w:t>
          </w:r>
        </w:sdtContent>
      </w:sdt>
      <w:r w:rsidR="0041691C">
        <w:rPr>
          <w:b/>
        </w:rPr>
        <w:t xml:space="preserve"> Не</w:t>
      </w:r>
    </w:p>
    <w:p w14:paraId="655796CB" w14:textId="77777777" w:rsidR="0041691C" w:rsidRPr="00DA0913" w:rsidRDefault="0041691C" w:rsidP="0041691C">
      <w:pPr>
        <w:spacing w:before="120"/>
        <w:ind w:firstLine="567"/>
        <w:jc w:val="both"/>
        <w:rPr>
          <w:b/>
        </w:rPr>
      </w:pPr>
      <w:r w:rsidRPr="00DA0913">
        <w:rPr>
          <w:b/>
        </w:rPr>
        <w:t>Ако отговорът ви е Да, моля посочете</w:t>
      </w:r>
      <w:r w:rsidR="00990B8A" w:rsidRPr="00DA0913">
        <w:rPr>
          <w:b/>
        </w:rPr>
        <w:t xml:space="preserve"> в какво точно се изразява проблема</w:t>
      </w:r>
      <w:r w:rsidRPr="00DA0913">
        <w:rPr>
          <w:b/>
        </w:rPr>
        <w:t xml:space="preserve"> и дайте конкретни предложения за разрешаване</w:t>
      </w:r>
      <w:r w:rsidR="00990B8A" w:rsidRPr="00DA0913">
        <w:rPr>
          <w:b/>
        </w:rPr>
        <w:t>то му</w:t>
      </w:r>
      <w:r w:rsidRPr="00DA0913">
        <w:rPr>
          <w:b/>
        </w:rPr>
        <w:t>:</w:t>
      </w:r>
    </w:p>
    <w:sdt>
      <w:sdtPr>
        <w:rPr>
          <w:b/>
        </w:rPr>
        <w:id w:val="-1601477516"/>
        <w:placeholder>
          <w:docPart w:val="52584CB3A34F413B8AD879E0A7FA973C"/>
        </w:placeholder>
        <w:showingPlcHdr/>
      </w:sdtPr>
      <w:sdtEndPr/>
      <w:sdtContent>
        <w:p w14:paraId="6C40D1E5" w14:textId="77777777" w:rsidR="004376A5" w:rsidRDefault="007A425D" w:rsidP="004376A5">
          <w:pPr>
            <w:spacing w:before="120"/>
            <w:ind w:firstLine="567"/>
            <w:jc w:val="both"/>
            <w:rPr>
              <w:b/>
            </w:rPr>
          </w:pPr>
          <w:r w:rsidRPr="004F159F">
            <w:rPr>
              <w:rStyle w:val="PlaceholderText"/>
              <w:rFonts w:eastAsia="Calibri"/>
            </w:rPr>
            <w:t>Щракнете или докоснете тук, за да въведете текст.</w:t>
          </w:r>
        </w:p>
      </w:sdtContent>
    </w:sdt>
    <w:p w14:paraId="0DC14178" w14:textId="77777777" w:rsidR="00B107D1" w:rsidRDefault="00674F88" w:rsidP="004376A5">
      <w:pPr>
        <w:spacing w:before="120"/>
        <w:ind w:firstLine="567"/>
        <w:jc w:val="both"/>
        <w:rPr>
          <w:b/>
        </w:rPr>
      </w:pPr>
      <w:r>
        <w:rPr>
          <w:b/>
        </w:rPr>
        <w:lastRenderedPageBreak/>
        <w:t>8</w:t>
      </w:r>
      <w:r w:rsidR="00FF4965">
        <w:rPr>
          <w:b/>
        </w:rPr>
        <w:t>.</w:t>
      </w:r>
      <w:r w:rsidR="00FF4965" w:rsidRPr="00645DE3">
        <w:rPr>
          <w:b/>
        </w:rPr>
        <w:t xml:space="preserve"> </w:t>
      </w:r>
      <w:r w:rsidR="00B107D1" w:rsidRPr="00645DE3">
        <w:rPr>
          <w:b/>
        </w:rPr>
        <w:t xml:space="preserve">Кои са трите най-привлекателни особености на местната икономическа среда </w:t>
      </w:r>
      <w:r w:rsidR="00F96044">
        <w:rPr>
          <w:b/>
        </w:rPr>
        <w:t xml:space="preserve">в община </w:t>
      </w:r>
      <w:r w:rsidR="001A1D6E">
        <w:rPr>
          <w:b/>
        </w:rPr>
        <w:t>Червен бряг</w:t>
      </w:r>
      <w:r w:rsidR="00F96044">
        <w:rPr>
          <w:b/>
        </w:rPr>
        <w:t xml:space="preserve"> </w:t>
      </w:r>
      <w:r w:rsidR="00B107D1" w:rsidRPr="00645DE3">
        <w:rPr>
          <w:b/>
        </w:rPr>
        <w:t>(три силни страни)?</w:t>
      </w:r>
    </w:p>
    <w:sdt>
      <w:sdtPr>
        <w:rPr>
          <w:b/>
        </w:rPr>
        <w:id w:val="1454749885"/>
        <w:placeholder>
          <w:docPart w:val="52584CB3A34F413B8AD879E0A7FA973C"/>
        </w:placeholder>
        <w:showingPlcHdr/>
      </w:sdtPr>
      <w:sdtEndPr/>
      <w:sdtContent>
        <w:p w14:paraId="49F95510" w14:textId="77777777" w:rsidR="007E3A03" w:rsidRDefault="007A425D" w:rsidP="004376A5">
          <w:pPr>
            <w:spacing w:before="120"/>
            <w:ind w:firstLine="567"/>
            <w:jc w:val="both"/>
            <w:rPr>
              <w:b/>
            </w:rPr>
          </w:pPr>
          <w:r w:rsidRPr="004F159F">
            <w:rPr>
              <w:rStyle w:val="PlaceholderText"/>
              <w:rFonts w:eastAsia="Calibri"/>
            </w:rPr>
            <w:t>Щракнете или докоснете тук, за да въведете текст.</w:t>
          </w:r>
        </w:p>
      </w:sdtContent>
    </w:sdt>
    <w:p w14:paraId="7D4110B0" w14:textId="77777777" w:rsidR="004376A5" w:rsidRDefault="00674F88" w:rsidP="007A425D">
      <w:pPr>
        <w:spacing w:before="120"/>
        <w:ind w:firstLine="567"/>
        <w:jc w:val="both"/>
        <w:rPr>
          <w:b/>
        </w:rPr>
      </w:pPr>
      <w:r>
        <w:rPr>
          <w:b/>
        </w:rPr>
        <w:t>9</w:t>
      </w:r>
      <w:r w:rsidR="00FF4965">
        <w:rPr>
          <w:b/>
        </w:rPr>
        <w:t xml:space="preserve">. </w:t>
      </w:r>
      <w:r w:rsidR="00B107D1" w:rsidRPr="00645DE3">
        <w:rPr>
          <w:b/>
        </w:rPr>
        <w:t>Подредете по значение трите най-неблагоприятни особености на местната икономическа среда (три слабости).</w:t>
      </w:r>
    </w:p>
    <w:sdt>
      <w:sdtPr>
        <w:rPr>
          <w:b/>
        </w:rPr>
        <w:id w:val="-1815324825"/>
        <w:placeholder>
          <w:docPart w:val="52584CB3A34F413B8AD879E0A7FA973C"/>
        </w:placeholder>
        <w:showingPlcHdr/>
      </w:sdtPr>
      <w:sdtEndPr/>
      <w:sdtContent>
        <w:p w14:paraId="442A33E3" w14:textId="77777777" w:rsidR="007A425D" w:rsidRDefault="007A425D" w:rsidP="007A425D">
          <w:pPr>
            <w:spacing w:before="120"/>
            <w:ind w:firstLine="567"/>
            <w:jc w:val="both"/>
            <w:rPr>
              <w:b/>
            </w:rPr>
          </w:pPr>
          <w:r w:rsidRPr="004F159F">
            <w:rPr>
              <w:rStyle w:val="PlaceholderText"/>
              <w:rFonts w:eastAsia="Calibri"/>
            </w:rPr>
            <w:t>Щракнете или докоснете тук, за да въведете текст.</w:t>
          </w:r>
        </w:p>
      </w:sdtContent>
    </w:sdt>
    <w:p w14:paraId="2215605C" w14:textId="77777777" w:rsidR="00B107D1" w:rsidRDefault="007F3373" w:rsidP="004376A5">
      <w:pPr>
        <w:shd w:val="clear" w:color="auto" w:fill="FFFFFF"/>
        <w:spacing w:after="0" w:line="240" w:lineRule="auto"/>
        <w:ind w:firstLine="567"/>
        <w:jc w:val="both"/>
        <w:rPr>
          <w:b/>
        </w:rPr>
      </w:pPr>
      <w:r>
        <w:rPr>
          <w:b/>
        </w:rPr>
        <w:t>1</w:t>
      </w:r>
      <w:r w:rsidR="00674F88">
        <w:rPr>
          <w:b/>
        </w:rPr>
        <w:t>0</w:t>
      </w:r>
      <w:r w:rsidR="00B107D1" w:rsidRPr="00645DE3">
        <w:rPr>
          <w:b/>
        </w:rPr>
        <w:t xml:space="preserve">. </w:t>
      </w:r>
      <w:r>
        <w:rPr>
          <w:b/>
        </w:rPr>
        <w:t>М</w:t>
      </w:r>
      <w:r w:rsidR="00B107D1" w:rsidRPr="00645DE3">
        <w:rPr>
          <w:b/>
        </w:rPr>
        <w:t>оля</w:t>
      </w:r>
      <w:r>
        <w:rPr>
          <w:b/>
        </w:rPr>
        <w:t>,</w:t>
      </w:r>
      <w:r w:rsidR="00B107D1" w:rsidRPr="00645DE3">
        <w:rPr>
          <w:b/>
        </w:rPr>
        <w:t xml:space="preserve"> изберете най-точното описание за развитието на общинската икономика през последните пет </w:t>
      </w:r>
      <w:r w:rsidR="00FF4965">
        <w:rPr>
          <w:b/>
        </w:rPr>
        <w:t>години</w:t>
      </w:r>
      <w:r w:rsidR="00FF4965" w:rsidRPr="00645DE3">
        <w:rPr>
          <w:b/>
        </w:rPr>
        <w:t xml:space="preserve">? </w:t>
      </w:r>
      <w:r w:rsidR="00B107D1" w:rsidRPr="000B2A9E">
        <w:rPr>
          <w:i/>
        </w:rPr>
        <w:t>(Моля</w:t>
      </w:r>
      <w:r>
        <w:rPr>
          <w:i/>
        </w:rPr>
        <w:t>,</w:t>
      </w:r>
      <w:r w:rsidR="00B107D1" w:rsidRPr="000B2A9E">
        <w:rPr>
          <w:i/>
        </w:rPr>
        <w:t xml:space="preserve"> посочете/отбележете само едно).</w:t>
      </w:r>
    </w:p>
    <w:p w14:paraId="291E7B8C" w14:textId="77777777" w:rsidR="004376A5" w:rsidRPr="00645DE3" w:rsidRDefault="004376A5" w:rsidP="004376A5">
      <w:pPr>
        <w:shd w:val="clear" w:color="auto" w:fill="FFFFFF"/>
        <w:spacing w:after="0" w:line="240" w:lineRule="auto"/>
        <w:ind w:firstLine="567"/>
        <w:jc w:val="both"/>
        <w:rPr>
          <w:b/>
        </w:rPr>
      </w:pPr>
    </w:p>
    <w:p w14:paraId="11766056" w14:textId="77777777" w:rsidR="00B107D1" w:rsidRDefault="00B107D1" w:rsidP="004376A5">
      <w:pPr>
        <w:spacing w:after="58" w:line="1" w:lineRule="exact"/>
        <w:ind w:firstLine="567"/>
        <w:rPr>
          <w:sz w:val="2"/>
          <w:szCs w:val="2"/>
        </w:rPr>
      </w:pPr>
    </w:p>
    <w:p w14:paraId="055A78BF" w14:textId="77777777" w:rsidR="004376A5" w:rsidRDefault="004376A5" w:rsidP="004376A5">
      <w:pPr>
        <w:spacing w:after="58" w:line="1" w:lineRule="exact"/>
        <w:ind w:firstLine="567"/>
        <w:rPr>
          <w:sz w:val="2"/>
          <w:szCs w:val="2"/>
        </w:rPr>
      </w:pPr>
    </w:p>
    <w:tbl>
      <w:tblPr>
        <w:tblW w:w="0" w:type="auto"/>
        <w:tblInd w:w="70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70"/>
        <w:gridCol w:w="3970"/>
      </w:tblGrid>
      <w:tr w:rsidR="00B107D1" w14:paraId="7065C2AA" w14:textId="77777777" w:rsidTr="00AD7BF9">
        <w:trPr>
          <w:trHeight w:hRule="exact" w:val="35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D6DF05" w14:textId="77777777" w:rsidR="00B107D1" w:rsidRDefault="00B107D1" w:rsidP="004376A5">
            <w:pPr>
              <w:shd w:val="clear" w:color="auto" w:fill="FFFFFF"/>
            </w:pPr>
            <w:r>
              <w:rPr>
                <w:color w:val="1A171B"/>
              </w:rPr>
              <w:t>Бърз растеж</w:t>
            </w:r>
          </w:p>
        </w:tc>
        <w:sdt>
          <w:sdtPr>
            <w:id w:val="-1672170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2036C665" w14:textId="77777777" w:rsidR="00B107D1" w:rsidRDefault="007A425D" w:rsidP="004376A5">
                <w:pPr>
                  <w:shd w:val="clear" w:color="auto" w:fill="FFFFFF"/>
                  <w:ind w:firstLine="56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107D1" w14:paraId="7AEC241F" w14:textId="77777777" w:rsidTr="00AD7BF9">
        <w:trPr>
          <w:trHeight w:hRule="exact" w:val="307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E9F9E2" w14:textId="77777777" w:rsidR="00B107D1" w:rsidRDefault="00B107D1" w:rsidP="004376A5">
            <w:pPr>
              <w:shd w:val="clear" w:color="auto" w:fill="FFFFFF"/>
            </w:pPr>
            <w:r>
              <w:rPr>
                <w:color w:val="1A171B"/>
              </w:rPr>
              <w:t>Умерен растеж</w:t>
            </w:r>
          </w:p>
        </w:tc>
        <w:sdt>
          <w:sdtPr>
            <w:id w:val="-887110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D240BF9" w14:textId="77777777" w:rsidR="00B107D1" w:rsidRDefault="007A425D" w:rsidP="004376A5">
                <w:pPr>
                  <w:shd w:val="clear" w:color="auto" w:fill="FFFFFF"/>
                  <w:ind w:firstLine="56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107D1" w14:paraId="7322ABF6" w14:textId="77777777" w:rsidTr="00AD7BF9">
        <w:trPr>
          <w:trHeight w:hRule="exact" w:val="302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32C334" w14:textId="77777777" w:rsidR="00B107D1" w:rsidRDefault="00B107D1" w:rsidP="004376A5">
            <w:pPr>
              <w:shd w:val="clear" w:color="auto" w:fill="FFFFFF"/>
            </w:pPr>
            <w:r>
              <w:rPr>
                <w:color w:val="1A171B"/>
              </w:rPr>
              <w:t>Бавен растеж</w:t>
            </w:r>
          </w:p>
        </w:tc>
        <w:sdt>
          <w:sdtPr>
            <w:id w:val="-1022702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46778B2A" w14:textId="77777777" w:rsidR="00B107D1" w:rsidRDefault="007A425D" w:rsidP="004376A5">
                <w:pPr>
                  <w:shd w:val="clear" w:color="auto" w:fill="FFFFFF"/>
                  <w:ind w:firstLine="56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107D1" w14:paraId="6CF8BD3F" w14:textId="77777777" w:rsidTr="00AD7BF9">
        <w:trPr>
          <w:trHeight w:hRule="exact" w:val="547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2BF72D" w14:textId="77777777" w:rsidR="00B107D1" w:rsidRDefault="00B107D1" w:rsidP="004376A5">
            <w:pPr>
              <w:shd w:val="clear" w:color="auto" w:fill="FFFFFF"/>
              <w:spacing w:line="240" w:lineRule="exact"/>
            </w:pPr>
            <w:r>
              <w:rPr>
                <w:color w:val="1A171B"/>
                <w:spacing w:val="-2"/>
              </w:rPr>
              <w:t>Икономическата база е стабилна</w:t>
            </w:r>
            <w:r w:rsidR="00EC701B">
              <w:rPr>
                <w:color w:val="1A171B"/>
                <w:spacing w:val="-2"/>
              </w:rPr>
              <w:t xml:space="preserve"> или </w:t>
            </w:r>
            <w:r>
              <w:rPr>
                <w:color w:val="1A171B"/>
                <w:spacing w:val="-2"/>
              </w:rPr>
              <w:t xml:space="preserve">няма </w:t>
            </w:r>
            <w:r>
              <w:rPr>
                <w:color w:val="1A171B"/>
              </w:rPr>
              <w:t>нито реален растеж, нито упадък</w:t>
            </w:r>
          </w:p>
        </w:tc>
        <w:sdt>
          <w:sdtPr>
            <w:id w:val="4356486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75B64818" w14:textId="77777777" w:rsidR="00B107D1" w:rsidRDefault="007A425D" w:rsidP="004376A5">
                <w:pPr>
                  <w:shd w:val="clear" w:color="auto" w:fill="FFFFFF"/>
                  <w:ind w:firstLine="56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107D1" w14:paraId="1B39B9EE" w14:textId="77777777" w:rsidTr="00AD7BF9">
        <w:trPr>
          <w:trHeight w:hRule="exact" w:val="307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8115E5" w14:textId="77777777" w:rsidR="00B107D1" w:rsidRDefault="00B107D1" w:rsidP="004376A5">
            <w:pPr>
              <w:shd w:val="clear" w:color="auto" w:fill="FFFFFF"/>
            </w:pPr>
            <w:r>
              <w:rPr>
                <w:color w:val="1A171B"/>
              </w:rPr>
              <w:t>Умерен упадък</w:t>
            </w:r>
          </w:p>
        </w:tc>
        <w:sdt>
          <w:sdtPr>
            <w:id w:val="-1394808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7C31BD57" w14:textId="77777777" w:rsidR="00B107D1" w:rsidRDefault="007A425D" w:rsidP="004376A5">
                <w:pPr>
                  <w:shd w:val="clear" w:color="auto" w:fill="FFFFFF"/>
                  <w:ind w:firstLine="56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107D1" w14:paraId="1C7B08B1" w14:textId="77777777" w:rsidTr="00AD7BF9">
        <w:trPr>
          <w:trHeight w:hRule="exact" w:val="317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9E94BD" w14:textId="77777777" w:rsidR="00B107D1" w:rsidRDefault="00B107D1" w:rsidP="004376A5">
            <w:pPr>
              <w:shd w:val="clear" w:color="auto" w:fill="FFFFFF"/>
            </w:pPr>
            <w:r>
              <w:rPr>
                <w:color w:val="1A171B"/>
              </w:rPr>
              <w:t>Значителен упадък</w:t>
            </w:r>
          </w:p>
        </w:tc>
        <w:sdt>
          <w:sdtPr>
            <w:id w:val="-1432895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7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2EBCCFC2" w14:textId="77777777" w:rsidR="00B107D1" w:rsidRDefault="007A425D" w:rsidP="004376A5">
                <w:pPr>
                  <w:shd w:val="clear" w:color="auto" w:fill="FFFFFF"/>
                  <w:ind w:firstLine="567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37091F28" w14:textId="77777777" w:rsidR="00F96044" w:rsidRDefault="00F96044" w:rsidP="004376A5">
      <w:pPr>
        <w:shd w:val="clear" w:color="auto" w:fill="FFFFFF"/>
        <w:spacing w:after="0" w:line="240" w:lineRule="auto"/>
        <w:rPr>
          <w:b/>
        </w:rPr>
      </w:pPr>
    </w:p>
    <w:p w14:paraId="73FD057D" w14:textId="77777777" w:rsidR="004376A5" w:rsidRDefault="004376A5" w:rsidP="004376A5">
      <w:pPr>
        <w:shd w:val="clear" w:color="auto" w:fill="FFFFFF"/>
        <w:spacing w:after="0" w:line="240" w:lineRule="auto"/>
        <w:rPr>
          <w:b/>
        </w:rPr>
      </w:pPr>
    </w:p>
    <w:p w14:paraId="4CC882F2" w14:textId="77777777" w:rsidR="00F96044" w:rsidRDefault="004376A5" w:rsidP="007A425D">
      <w:pPr>
        <w:shd w:val="clear" w:color="auto" w:fill="FFFFFF"/>
        <w:spacing w:after="0" w:line="240" w:lineRule="auto"/>
        <w:ind w:firstLine="567"/>
        <w:jc w:val="both"/>
        <w:rPr>
          <w:b/>
        </w:rPr>
      </w:pPr>
      <w:r>
        <w:rPr>
          <w:b/>
        </w:rPr>
        <w:t>1</w:t>
      </w:r>
      <w:r w:rsidR="00674F88">
        <w:rPr>
          <w:b/>
        </w:rPr>
        <w:t>1</w:t>
      </w:r>
      <w:r>
        <w:rPr>
          <w:b/>
        </w:rPr>
        <w:t>.</w:t>
      </w:r>
      <w:r w:rsidR="007F3373">
        <w:rPr>
          <w:b/>
        </w:rPr>
        <w:t xml:space="preserve"> </w:t>
      </w:r>
      <w:r w:rsidRPr="004376A5">
        <w:rPr>
          <w:b/>
        </w:rPr>
        <w:t>Моля</w:t>
      </w:r>
      <w:r w:rsidR="007F3373">
        <w:rPr>
          <w:b/>
        </w:rPr>
        <w:t>,</w:t>
      </w:r>
      <w:r w:rsidRPr="004376A5">
        <w:rPr>
          <w:b/>
        </w:rPr>
        <w:t xml:space="preserve"> подредете по значение трите най-важни мерки, които общината</w:t>
      </w:r>
      <w:r>
        <w:rPr>
          <w:b/>
        </w:rPr>
        <w:t xml:space="preserve"> </w:t>
      </w:r>
      <w:r w:rsidRPr="004376A5">
        <w:rPr>
          <w:b/>
        </w:rPr>
        <w:t>може да въведе/предприеме за улесняване на растежа на Вашата</w:t>
      </w:r>
      <w:r>
        <w:rPr>
          <w:b/>
        </w:rPr>
        <w:t xml:space="preserve"> </w:t>
      </w:r>
      <w:r w:rsidRPr="004376A5">
        <w:rPr>
          <w:b/>
        </w:rPr>
        <w:t>дейност:</w:t>
      </w:r>
    </w:p>
    <w:sdt>
      <w:sdtPr>
        <w:rPr>
          <w:b/>
        </w:rPr>
        <w:id w:val="-938223942"/>
        <w:placeholder>
          <w:docPart w:val="52584CB3A34F413B8AD879E0A7FA973C"/>
        </w:placeholder>
        <w:showingPlcHdr/>
      </w:sdtPr>
      <w:sdtEndPr/>
      <w:sdtContent>
        <w:p w14:paraId="4354658A" w14:textId="77777777" w:rsidR="007A425D" w:rsidRDefault="007A425D" w:rsidP="007A425D">
          <w:pPr>
            <w:shd w:val="clear" w:color="auto" w:fill="FFFFFF"/>
            <w:spacing w:after="0" w:line="240" w:lineRule="auto"/>
            <w:ind w:firstLine="567"/>
            <w:jc w:val="both"/>
            <w:rPr>
              <w:b/>
            </w:rPr>
          </w:pPr>
          <w:r w:rsidRPr="004F159F">
            <w:rPr>
              <w:rStyle w:val="PlaceholderText"/>
              <w:rFonts w:eastAsia="Calibri"/>
            </w:rPr>
            <w:t>Щракнете или докоснете тук, за да въведете текст.</w:t>
          </w:r>
        </w:p>
      </w:sdtContent>
    </w:sdt>
    <w:p w14:paraId="17C840FE" w14:textId="77777777" w:rsidR="0041691C" w:rsidRDefault="00F96044" w:rsidP="004376A5">
      <w:pPr>
        <w:shd w:val="clear" w:color="auto" w:fill="FFFFFF"/>
        <w:spacing w:after="0" w:line="240" w:lineRule="auto"/>
        <w:ind w:firstLine="567"/>
        <w:jc w:val="both"/>
        <w:rPr>
          <w:b/>
        </w:rPr>
      </w:pPr>
      <w:r>
        <w:rPr>
          <w:b/>
        </w:rPr>
        <w:t>1</w:t>
      </w:r>
      <w:r w:rsidR="00674F88">
        <w:rPr>
          <w:b/>
        </w:rPr>
        <w:t>2</w:t>
      </w:r>
      <w:r w:rsidR="00645DE3">
        <w:rPr>
          <w:b/>
        </w:rPr>
        <w:t>.</w:t>
      </w:r>
      <w:r w:rsidR="00645DE3" w:rsidRPr="00645DE3">
        <w:rPr>
          <w:b/>
        </w:rPr>
        <w:t xml:space="preserve"> Моля, посочете кои са според В</w:t>
      </w:r>
      <w:r w:rsidR="007F3373">
        <w:rPr>
          <w:b/>
        </w:rPr>
        <w:t>ас най-важните проекти/дейности,</w:t>
      </w:r>
      <w:r w:rsidR="00645DE3" w:rsidRPr="00645DE3">
        <w:rPr>
          <w:b/>
        </w:rPr>
        <w:t xml:space="preserve"> които трябва да бъдат реализирани до 202</w:t>
      </w:r>
      <w:r w:rsidR="00EC701B">
        <w:rPr>
          <w:b/>
        </w:rPr>
        <w:t>7</w:t>
      </w:r>
      <w:r w:rsidR="00645DE3" w:rsidRPr="00645DE3">
        <w:rPr>
          <w:b/>
        </w:rPr>
        <w:t xml:space="preserve"> година</w:t>
      </w:r>
      <w:r>
        <w:rPr>
          <w:b/>
        </w:rPr>
        <w:t xml:space="preserve"> в община </w:t>
      </w:r>
      <w:r w:rsidR="001A1D6E">
        <w:rPr>
          <w:b/>
        </w:rPr>
        <w:t>Червен бряг</w:t>
      </w:r>
      <w:r w:rsidR="00FF4965">
        <w:rPr>
          <w:b/>
        </w:rPr>
        <w:t>.</w:t>
      </w:r>
    </w:p>
    <w:sdt>
      <w:sdtPr>
        <w:rPr>
          <w:b/>
          <w:lang w:val="en-US"/>
        </w:rPr>
        <w:id w:val="388231513"/>
        <w:placeholder>
          <w:docPart w:val="52584CB3A34F413B8AD879E0A7FA973C"/>
        </w:placeholder>
        <w:showingPlcHdr/>
      </w:sdtPr>
      <w:sdtEndPr/>
      <w:sdtContent>
        <w:p w14:paraId="78720C4A" w14:textId="77777777" w:rsidR="007A425D" w:rsidRPr="007A425D" w:rsidRDefault="007A425D" w:rsidP="004376A5">
          <w:pPr>
            <w:shd w:val="clear" w:color="auto" w:fill="FFFFFF"/>
            <w:spacing w:after="0" w:line="240" w:lineRule="auto"/>
            <w:ind w:firstLine="567"/>
            <w:jc w:val="both"/>
            <w:rPr>
              <w:b/>
              <w:lang w:val="en-US"/>
            </w:rPr>
          </w:pPr>
          <w:r w:rsidRPr="004F159F">
            <w:rPr>
              <w:rStyle w:val="PlaceholderText"/>
              <w:rFonts w:eastAsia="Calibri"/>
            </w:rPr>
            <w:t>Щракнете или докоснете тук, за да въведете текст.</w:t>
          </w:r>
        </w:p>
      </w:sdtContent>
    </w:sdt>
    <w:p w14:paraId="4A4E5FAE" w14:textId="77777777" w:rsidR="007A425D" w:rsidRDefault="007A425D" w:rsidP="004376A5">
      <w:pPr>
        <w:shd w:val="clear" w:color="auto" w:fill="FFFFFF"/>
        <w:spacing w:after="0" w:line="240" w:lineRule="auto"/>
        <w:ind w:firstLine="567"/>
        <w:jc w:val="both"/>
        <w:rPr>
          <w:b/>
        </w:rPr>
      </w:pPr>
    </w:p>
    <w:p w14:paraId="3BB96629" w14:textId="77777777" w:rsidR="00534E41" w:rsidRPr="006C3260" w:rsidRDefault="006C3260" w:rsidP="006C3260">
      <w:pPr>
        <w:spacing w:after="0" w:line="312" w:lineRule="auto"/>
        <w:ind w:firstLine="284"/>
        <w:jc w:val="both"/>
        <w:rPr>
          <w:rFonts w:cs="Calibri"/>
        </w:rPr>
      </w:pPr>
      <w:r>
        <w:rPr>
          <w:rFonts w:cs="Calibri"/>
        </w:rPr>
        <w:t>Анкетите могат да бъдат пода</w:t>
      </w:r>
      <w:r w:rsidR="00A572EB">
        <w:rPr>
          <w:rFonts w:cs="Calibri"/>
        </w:rPr>
        <w:t>вани</w:t>
      </w:r>
      <w:r>
        <w:rPr>
          <w:rFonts w:cs="Calibri"/>
        </w:rPr>
        <w:t xml:space="preserve"> в</w:t>
      </w:r>
      <w:r w:rsidR="00EC701B">
        <w:rPr>
          <w:rFonts w:cs="Calibri"/>
        </w:rPr>
        <w:t xml:space="preserve"> </w:t>
      </w:r>
      <w:r w:rsidR="00EC701B" w:rsidRPr="00EC701B">
        <w:rPr>
          <w:rFonts w:cs="Calibri"/>
        </w:rPr>
        <w:t>Центъра за услуги и информация на гражданите в Oбщина Червен бряг</w:t>
      </w:r>
      <w:r w:rsidR="00534E41" w:rsidRPr="000D7281">
        <w:rPr>
          <w:rFonts w:cs="Calibri"/>
        </w:rPr>
        <w:t xml:space="preserve"> или на електрон</w:t>
      </w:r>
      <w:r w:rsidR="00534E41">
        <w:rPr>
          <w:rFonts w:cs="Calibri"/>
        </w:rPr>
        <w:t>е</w:t>
      </w:r>
      <w:r w:rsidR="00534E41" w:rsidRPr="000D7281">
        <w:rPr>
          <w:rFonts w:cs="Calibri"/>
        </w:rPr>
        <w:t xml:space="preserve">н </w:t>
      </w:r>
      <w:r w:rsidR="00534E41">
        <w:rPr>
          <w:rFonts w:cs="Calibri"/>
        </w:rPr>
        <w:t>адрес</w:t>
      </w:r>
      <w:r w:rsidR="00534E41" w:rsidRPr="000D7281">
        <w:rPr>
          <w:rFonts w:cs="Calibri"/>
        </w:rPr>
        <w:t xml:space="preserve">: </w:t>
      </w:r>
      <w:hyperlink r:id="rId7" w:history="1">
        <w:r w:rsidR="00EC701B" w:rsidRPr="00EC701B">
          <w:rPr>
            <w:rStyle w:val="Hyperlink"/>
            <w:rFonts w:cs="Calibri"/>
          </w:rPr>
          <w:t>municipality@chervenbryag.bg</w:t>
        </w:r>
      </w:hyperlink>
    </w:p>
    <w:p w14:paraId="52910577" w14:textId="77777777" w:rsidR="00534E41" w:rsidRDefault="00534E41" w:rsidP="00534E41">
      <w:pPr>
        <w:spacing w:after="0" w:line="312" w:lineRule="auto"/>
        <w:ind w:firstLine="284"/>
        <w:jc w:val="both"/>
        <w:rPr>
          <w:spacing w:val="-2"/>
          <w:szCs w:val="24"/>
        </w:rPr>
      </w:pPr>
      <w:r w:rsidRPr="000D7281">
        <w:rPr>
          <w:rFonts w:cs="Calibri"/>
        </w:rPr>
        <w:t xml:space="preserve">Електронният вариант на анкетата може да бъде намерен на официалната интернет страница на Община </w:t>
      </w:r>
      <w:r w:rsidR="001A1D6E">
        <w:rPr>
          <w:rFonts w:cs="Calibri"/>
        </w:rPr>
        <w:t>Червен бряг</w:t>
      </w:r>
      <w:r w:rsidRPr="000D7281">
        <w:rPr>
          <w:rFonts w:cs="Calibri"/>
        </w:rPr>
        <w:t xml:space="preserve"> </w:t>
      </w:r>
      <w:hyperlink r:id="rId8" w:history="1">
        <w:r w:rsidR="00EC701B" w:rsidRPr="00EC701B">
          <w:rPr>
            <w:rStyle w:val="Hyperlink"/>
            <w:rFonts w:cs="Calibri"/>
          </w:rPr>
          <w:t>https://www.chervenbryag.bg/</w:t>
        </w:r>
      </w:hyperlink>
    </w:p>
    <w:p w14:paraId="208B8684" w14:textId="77777777" w:rsidR="00534E41" w:rsidRPr="000D7281" w:rsidRDefault="00534E41" w:rsidP="00534E41">
      <w:pPr>
        <w:spacing w:after="0" w:line="312" w:lineRule="auto"/>
        <w:rPr>
          <w:rFonts w:cs="Calibri"/>
          <w:b/>
          <w:lang w:val="ru-RU"/>
        </w:rPr>
      </w:pPr>
    </w:p>
    <w:p w14:paraId="23B43917" w14:textId="77777777" w:rsidR="007F3373" w:rsidRPr="00534E41" w:rsidRDefault="00534E41" w:rsidP="00534E41">
      <w:pPr>
        <w:spacing w:after="0" w:line="312" w:lineRule="auto"/>
        <w:ind w:firstLine="284"/>
        <w:jc w:val="right"/>
        <w:rPr>
          <w:rFonts w:cs="Calibri"/>
          <w:b/>
        </w:rPr>
      </w:pPr>
      <w:r w:rsidRPr="000D7281">
        <w:rPr>
          <w:rFonts w:cs="Calibri"/>
          <w:b/>
        </w:rPr>
        <w:t>Благодарим Ви за отделеното време!</w:t>
      </w:r>
    </w:p>
    <w:sectPr w:rsidR="007F3373" w:rsidRPr="00534E41" w:rsidSect="00C94002">
      <w:headerReference w:type="default" r:id="rId9"/>
      <w:footerReference w:type="default" r:id="rId10"/>
      <w:pgSz w:w="11906" w:h="16838"/>
      <w:pgMar w:top="604" w:right="707" w:bottom="709" w:left="993" w:header="708" w:footer="466" w:gutter="0"/>
      <w:cols w:space="28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72F642" w14:textId="77777777" w:rsidR="0007445B" w:rsidRDefault="0007445B" w:rsidP="00460CFA">
      <w:pPr>
        <w:spacing w:after="0" w:line="240" w:lineRule="auto"/>
      </w:pPr>
      <w:r>
        <w:separator/>
      </w:r>
    </w:p>
  </w:endnote>
  <w:endnote w:type="continuationSeparator" w:id="0">
    <w:p w14:paraId="0CDAE91F" w14:textId="77777777" w:rsidR="0007445B" w:rsidRDefault="0007445B" w:rsidP="00460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CA7E0A" w14:textId="77777777" w:rsidR="00721448" w:rsidRDefault="00721448" w:rsidP="00C94002">
    <w:pPr>
      <w:pStyle w:val="Footer"/>
      <w:jc w:val="center"/>
      <w:rPr>
        <w:b/>
        <w:sz w:val="20"/>
        <w:szCs w:val="20"/>
        <w:lang w:val="en-US"/>
      </w:rPr>
    </w:pPr>
  </w:p>
  <w:p w14:paraId="725203D2" w14:textId="77777777" w:rsidR="00721448" w:rsidRPr="00153B35" w:rsidRDefault="00721448" w:rsidP="00153B3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9A2E9F" w14:textId="77777777" w:rsidR="0007445B" w:rsidRDefault="0007445B" w:rsidP="00460CFA">
      <w:pPr>
        <w:spacing w:after="0" w:line="240" w:lineRule="auto"/>
      </w:pPr>
      <w:r>
        <w:separator/>
      </w:r>
    </w:p>
  </w:footnote>
  <w:footnote w:type="continuationSeparator" w:id="0">
    <w:p w14:paraId="36181FED" w14:textId="77777777" w:rsidR="0007445B" w:rsidRDefault="0007445B" w:rsidP="00460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087B8B" w14:textId="77777777" w:rsidR="00721448" w:rsidRPr="00FF6487" w:rsidRDefault="00721448" w:rsidP="00721448">
    <w:pPr>
      <w:pStyle w:val="Header"/>
      <w:ind w:left="-426"/>
      <w:jc w:val="center"/>
      <w:rPr>
        <w:sz w:val="16"/>
        <w:szCs w:val="16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8A7172"/>
    <w:multiLevelType w:val="hybridMultilevel"/>
    <w:tmpl w:val="D09A5808"/>
    <w:lvl w:ilvl="0" w:tplc="32A40674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481AF5"/>
    <w:multiLevelType w:val="hybridMultilevel"/>
    <w:tmpl w:val="D2F810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E5A7A"/>
    <w:multiLevelType w:val="hybridMultilevel"/>
    <w:tmpl w:val="74B85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2E4F4C"/>
    <w:multiLevelType w:val="hybridMultilevel"/>
    <w:tmpl w:val="99909C7A"/>
    <w:lvl w:ilvl="0" w:tplc="37E6FB92">
      <w:start w:val="3"/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BB7D1A"/>
    <w:multiLevelType w:val="multilevel"/>
    <w:tmpl w:val="1792A280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 w15:restartNumberingAfterBreak="0">
    <w:nsid w:val="48471167"/>
    <w:multiLevelType w:val="singleLevel"/>
    <w:tmpl w:val="1E0E48C2"/>
    <w:lvl w:ilvl="0">
      <w:start w:val="1"/>
      <w:numFmt w:val="decimal"/>
      <w:lvlText w:val="%1."/>
      <w:legacy w:legacy="1" w:legacySpace="0" w:legacyIndent="7728"/>
      <w:lvlJc w:val="left"/>
      <w:rPr>
        <w:rFonts w:ascii="Arial" w:hAnsi="Arial" w:cs="Arial" w:hint="default"/>
      </w:rPr>
    </w:lvl>
  </w:abstractNum>
  <w:abstractNum w:abstractNumId="6" w15:restartNumberingAfterBreak="0">
    <w:nsid w:val="4AD93AC0"/>
    <w:multiLevelType w:val="hybridMultilevel"/>
    <w:tmpl w:val="4D960840"/>
    <w:lvl w:ilvl="0" w:tplc="37E6FB92">
      <w:start w:val="3"/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DBC5E9D"/>
    <w:multiLevelType w:val="hybridMultilevel"/>
    <w:tmpl w:val="EB34E0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5826EA"/>
    <w:multiLevelType w:val="singleLevel"/>
    <w:tmpl w:val="10141DAA"/>
    <w:lvl w:ilvl="0">
      <w:start w:val="1"/>
      <w:numFmt w:val="decimal"/>
      <w:lvlText w:val="%1."/>
      <w:legacy w:legacy="1" w:legacySpace="0" w:legacyIndent="7728"/>
      <w:lvlJc w:val="left"/>
      <w:rPr>
        <w:rFonts w:ascii="Arial" w:hAnsi="Arial" w:cs="Arial" w:hint="default"/>
      </w:rPr>
    </w:lvl>
  </w:abstractNum>
  <w:abstractNum w:abstractNumId="9" w15:restartNumberingAfterBreak="0">
    <w:nsid w:val="5AAD5E3D"/>
    <w:multiLevelType w:val="singleLevel"/>
    <w:tmpl w:val="1E0E48C2"/>
    <w:lvl w:ilvl="0">
      <w:start w:val="1"/>
      <w:numFmt w:val="decimal"/>
      <w:lvlText w:val="%1."/>
      <w:legacy w:legacy="1" w:legacySpace="0" w:legacyIndent="7728"/>
      <w:lvlJc w:val="left"/>
      <w:rPr>
        <w:rFonts w:ascii="Arial" w:hAnsi="Arial" w:cs="Arial" w:hint="default"/>
      </w:rPr>
    </w:lvl>
  </w:abstractNum>
  <w:abstractNum w:abstractNumId="10" w15:restartNumberingAfterBreak="0">
    <w:nsid w:val="61640777"/>
    <w:multiLevelType w:val="hybridMultilevel"/>
    <w:tmpl w:val="166EEFAC"/>
    <w:lvl w:ilvl="0" w:tplc="1548E1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222AF2"/>
    <w:multiLevelType w:val="hybridMultilevel"/>
    <w:tmpl w:val="6204B140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11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10"/>
  </w:num>
  <w:num w:numId="10">
    <w:abstractNumId w:val="9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Bum/yEqH3eHEqVilA2VjvWCXNhT02u9K3Q5nhVwmMAC/CzdP9llCKWhedyJlZaJJ4PK6QBREvIRG4veMXpX8Fw==" w:salt="A8nKlxKy5C1/3SoXv1fIuQ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A79"/>
    <w:rsid w:val="0001214E"/>
    <w:rsid w:val="00024AF8"/>
    <w:rsid w:val="00030EA8"/>
    <w:rsid w:val="000561C7"/>
    <w:rsid w:val="0007445B"/>
    <w:rsid w:val="000839EF"/>
    <w:rsid w:val="000914BF"/>
    <w:rsid w:val="000B25FA"/>
    <w:rsid w:val="000B2A9E"/>
    <w:rsid w:val="000B6589"/>
    <w:rsid w:val="000D4832"/>
    <w:rsid w:val="000D74FF"/>
    <w:rsid w:val="00115D0E"/>
    <w:rsid w:val="001315E8"/>
    <w:rsid w:val="0013560B"/>
    <w:rsid w:val="0014585B"/>
    <w:rsid w:val="00153B35"/>
    <w:rsid w:val="00170EA4"/>
    <w:rsid w:val="00175055"/>
    <w:rsid w:val="001A1D6E"/>
    <w:rsid w:val="001B65F5"/>
    <w:rsid w:val="001D2924"/>
    <w:rsid w:val="00266F51"/>
    <w:rsid w:val="00277005"/>
    <w:rsid w:val="00291AF5"/>
    <w:rsid w:val="00291D82"/>
    <w:rsid w:val="002A6A42"/>
    <w:rsid w:val="002D23F6"/>
    <w:rsid w:val="002E2FE5"/>
    <w:rsid w:val="002E638C"/>
    <w:rsid w:val="0033438F"/>
    <w:rsid w:val="0034112D"/>
    <w:rsid w:val="003532DA"/>
    <w:rsid w:val="00371D33"/>
    <w:rsid w:val="003A2268"/>
    <w:rsid w:val="003A5F57"/>
    <w:rsid w:val="003E5629"/>
    <w:rsid w:val="0041691C"/>
    <w:rsid w:val="00425A58"/>
    <w:rsid w:val="00427D58"/>
    <w:rsid w:val="004376A5"/>
    <w:rsid w:val="004410E3"/>
    <w:rsid w:val="00453C78"/>
    <w:rsid w:val="00455298"/>
    <w:rsid w:val="00460CFA"/>
    <w:rsid w:val="004655F5"/>
    <w:rsid w:val="00497B66"/>
    <w:rsid w:val="004D6E2C"/>
    <w:rsid w:val="004D7D1F"/>
    <w:rsid w:val="00534E41"/>
    <w:rsid w:val="005369A4"/>
    <w:rsid w:val="005560E2"/>
    <w:rsid w:val="00565B9A"/>
    <w:rsid w:val="00576465"/>
    <w:rsid w:val="00577D47"/>
    <w:rsid w:val="0058598B"/>
    <w:rsid w:val="00590070"/>
    <w:rsid w:val="005F5001"/>
    <w:rsid w:val="005F62DA"/>
    <w:rsid w:val="00603452"/>
    <w:rsid w:val="00645DE3"/>
    <w:rsid w:val="006512F4"/>
    <w:rsid w:val="00652018"/>
    <w:rsid w:val="00674F88"/>
    <w:rsid w:val="00692E33"/>
    <w:rsid w:val="006C01A5"/>
    <w:rsid w:val="006C3260"/>
    <w:rsid w:val="006C6C9F"/>
    <w:rsid w:val="006E2D2A"/>
    <w:rsid w:val="006F3E9F"/>
    <w:rsid w:val="00704D59"/>
    <w:rsid w:val="00721448"/>
    <w:rsid w:val="00795C51"/>
    <w:rsid w:val="007A425D"/>
    <w:rsid w:val="007A54D6"/>
    <w:rsid w:val="007D3A40"/>
    <w:rsid w:val="007E1869"/>
    <w:rsid w:val="007E3A03"/>
    <w:rsid w:val="007F3373"/>
    <w:rsid w:val="00851ECC"/>
    <w:rsid w:val="008561C9"/>
    <w:rsid w:val="0086404A"/>
    <w:rsid w:val="0086720C"/>
    <w:rsid w:val="00881BCA"/>
    <w:rsid w:val="008B155E"/>
    <w:rsid w:val="008C2DFB"/>
    <w:rsid w:val="008D5AF6"/>
    <w:rsid w:val="008D5DC0"/>
    <w:rsid w:val="008D7171"/>
    <w:rsid w:val="008D78D8"/>
    <w:rsid w:val="008E2A04"/>
    <w:rsid w:val="008E5216"/>
    <w:rsid w:val="00917B54"/>
    <w:rsid w:val="00946383"/>
    <w:rsid w:val="00985130"/>
    <w:rsid w:val="00990B8A"/>
    <w:rsid w:val="009A4EDE"/>
    <w:rsid w:val="009A695E"/>
    <w:rsid w:val="009C708B"/>
    <w:rsid w:val="009E0283"/>
    <w:rsid w:val="009E4C35"/>
    <w:rsid w:val="009F389D"/>
    <w:rsid w:val="00A15FEF"/>
    <w:rsid w:val="00A163B4"/>
    <w:rsid w:val="00A572EB"/>
    <w:rsid w:val="00AB25D3"/>
    <w:rsid w:val="00AB6246"/>
    <w:rsid w:val="00AC5FC1"/>
    <w:rsid w:val="00AD5AAC"/>
    <w:rsid w:val="00AD7BF9"/>
    <w:rsid w:val="00AE3427"/>
    <w:rsid w:val="00AE4372"/>
    <w:rsid w:val="00AE473E"/>
    <w:rsid w:val="00AE48DD"/>
    <w:rsid w:val="00B0463E"/>
    <w:rsid w:val="00B107D1"/>
    <w:rsid w:val="00B10E20"/>
    <w:rsid w:val="00B16DD0"/>
    <w:rsid w:val="00B1773A"/>
    <w:rsid w:val="00B3610E"/>
    <w:rsid w:val="00B42B7E"/>
    <w:rsid w:val="00B768C5"/>
    <w:rsid w:val="00B83C15"/>
    <w:rsid w:val="00BB50F6"/>
    <w:rsid w:val="00BC4724"/>
    <w:rsid w:val="00BC4C09"/>
    <w:rsid w:val="00BC4E63"/>
    <w:rsid w:val="00BD059A"/>
    <w:rsid w:val="00BE385E"/>
    <w:rsid w:val="00BE593C"/>
    <w:rsid w:val="00C25492"/>
    <w:rsid w:val="00C3052E"/>
    <w:rsid w:val="00C3163B"/>
    <w:rsid w:val="00C41A79"/>
    <w:rsid w:val="00C460C2"/>
    <w:rsid w:val="00C51EDC"/>
    <w:rsid w:val="00C545AF"/>
    <w:rsid w:val="00C94002"/>
    <w:rsid w:val="00CD1822"/>
    <w:rsid w:val="00CF11C5"/>
    <w:rsid w:val="00D140A1"/>
    <w:rsid w:val="00D76F07"/>
    <w:rsid w:val="00D84FA8"/>
    <w:rsid w:val="00DA0913"/>
    <w:rsid w:val="00DB3317"/>
    <w:rsid w:val="00DC6B93"/>
    <w:rsid w:val="00DD1D2B"/>
    <w:rsid w:val="00E40D8F"/>
    <w:rsid w:val="00E51AC7"/>
    <w:rsid w:val="00E612E5"/>
    <w:rsid w:val="00E7152E"/>
    <w:rsid w:val="00EA3ACC"/>
    <w:rsid w:val="00EC701B"/>
    <w:rsid w:val="00EE2580"/>
    <w:rsid w:val="00F05E55"/>
    <w:rsid w:val="00F52229"/>
    <w:rsid w:val="00F94A34"/>
    <w:rsid w:val="00F96044"/>
    <w:rsid w:val="00FB33EB"/>
    <w:rsid w:val="00FC35C8"/>
    <w:rsid w:val="00FF4965"/>
    <w:rsid w:val="00FF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419AA36"/>
  <w15:chartTrackingRefBased/>
  <w15:docId w15:val="{F42DEA99-B08E-4393-B78C-662E3C051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A04"/>
    <w:pPr>
      <w:spacing w:after="120" w:line="276" w:lineRule="auto"/>
    </w:pPr>
    <w:rPr>
      <w:rFonts w:eastAsia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1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8E2A04"/>
    <w:pPr>
      <w:spacing w:after="0" w:line="240" w:lineRule="auto"/>
    </w:pPr>
    <w:rPr>
      <w:rFonts w:ascii="Tahoma" w:eastAsia="Calibri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E2A0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D76F0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uiPriority w:val="99"/>
    <w:semiHidden/>
    <w:rsid w:val="000561C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561C7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5E2178"/>
    <w:rPr>
      <w:rFonts w:eastAsia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561C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2178"/>
    <w:rPr>
      <w:rFonts w:eastAsia="Times New Roman"/>
      <w:b/>
      <w:bCs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60CFA"/>
    <w:pPr>
      <w:tabs>
        <w:tab w:val="center" w:pos="4536"/>
        <w:tab w:val="right" w:pos="9072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460CFA"/>
    <w:rPr>
      <w:rFonts w:eastAsia="Times New Roma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60CFA"/>
    <w:pPr>
      <w:tabs>
        <w:tab w:val="center" w:pos="4536"/>
        <w:tab w:val="right" w:pos="9072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460CFA"/>
    <w:rPr>
      <w:rFonts w:eastAsia="Times New Roman"/>
      <w:sz w:val="22"/>
      <w:szCs w:val="22"/>
      <w:lang w:eastAsia="en-US"/>
    </w:rPr>
  </w:style>
  <w:style w:type="character" w:customStyle="1" w:styleId="FontStyle14">
    <w:name w:val="Font Style14"/>
    <w:rsid w:val="00153B35"/>
    <w:rPr>
      <w:rFonts w:ascii="Arial Narrow" w:hAnsi="Arial Narrow" w:cs="Arial Narrow"/>
      <w:b/>
      <w:bCs/>
      <w:sz w:val="30"/>
      <w:szCs w:val="30"/>
    </w:rPr>
  </w:style>
  <w:style w:type="paragraph" w:customStyle="1" w:styleId="Char1CharCharChar">
    <w:name w:val="Char1 Char Char Char"/>
    <w:basedOn w:val="Normal"/>
    <w:rsid w:val="00C94002"/>
    <w:pPr>
      <w:tabs>
        <w:tab w:val="left" w:pos="709"/>
      </w:tabs>
      <w:spacing w:after="0" w:line="240" w:lineRule="auto"/>
    </w:pPr>
    <w:rPr>
      <w:rFonts w:ascii="Tahoma" w:hAnsi="Tahoma"/>
      <w:sz w:val="24"/>
      <w:szCs w:val="24"/>
      <w:lang w:val="pl-PL" w:eastAsia="pl-PL"/>
    </w:rPr>
  </w:style>
  <w:style w:type="character" w:styleId="Hyperlink">
    <w:name w:val="Hyperlink"/>
    <w:uiPriority w:val="99"/>
    <w:unhideWhenUsed/>
    <w:rsid w:val="00534E41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EC701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A425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ervenbryag.bg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stan\Desktop\municipality@chervenbryag.bg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\Downloads\&#1053;&#1045;&#1054;&#1041;&#1061;&#1054;&#1044;&#1048;&#1052;&#1040;%20&#1048;&#1053;&#1060;&#1054;&#1056;&#1052;&#1040;&#1062;&#1048;&#1071;%20&#1047;&#1040;%20&#1048;&#1047;&#1043;&#1054;&#1058;&#1042;&#1071;&#1053;&#1045;%20&#1053;&#1040;%20&#1062;&#1045;&#1051;&#1045;&#1042;&#1048;%20&#1048;%20&#1055;&#1056;&#1054;&#1041;&#1051;&#1045;&#1052;&#1045;&#1053;%20&#1040;&#1053;&#1040;&#1051;&#1048;&#1047;%20&#1047;&#1040;%20&#1053;&#1059;&#1046;&#1044;&#1048;&#1058;&#1045;%20&#1053;&#1040;%20&#1055;&#1056;&#1054;&#1045;&#1050;&#1058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2584CB3A34F413B8AD879E0A7FA97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192A0-CAB6-461B-B330-7D252427AF1E}"/>
      </w:docPartPr>
      <w:docPartBody>
        <w:p w:rsidR="00000000" w:rsidRDefault="002D0F97">
          <w:pPr>
            <w:pStyle w:val="52584CB3A34F413B8AD879E0A7FA973C"/>
          </w:pPr>
          <w:r w:rsidRPr="004F159F">
            <w:rPr>
              <w:rStyle w:val="PlaceholderText"/>
            </w:rPr>
            <w:t>Щракнете или докоснете тук, за да въведете текст.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F97"/>
    <w:rsid w:val="002D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2584CB3A34F413B8AD879E0A7FA973C">
    <w:name w:val="52584CB3A34F413B8AD879E0A7FA97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НЕОБХОДИМА ИНФОРМАЦИЯ ЗА ИЗГОТВЯНЕ НА ЦЕЛЕВИ И ПРОБЛЕМЕН АНАЛИЗ ЗА НУЖДИТЕ НА ПРОЕКТ</Template>
  <TotalTime>9</TotalTime>
  <Pages>3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НЕОБХОДИМА ИНФОРМАЦИЯ ЗА ИЗГОТВЯНЕ НА ЦЕЛЕВИ И ПРОБЛЕМЕН АНАЛИЗ ЗА НУЖДИТЕ НА ПРОЕКТ</vt:lpstr>
    </vt:vector>
  </TitlesOfParts>
  <Company/>
  <LinksUpToDate>false</LinksUpToDate>
  <CharactersWithSpaces>4922</CharactersWithSpaces>
  <SharedDoc>false</SharedDoc>
  <HLinks>
    <vt:vector size="12" baseType="variant">
      <vt:variant>
        <vt:i4>393220</vt:i4>
      </vt:variant>
      <vt:variant>
        <vt:i4>3</vt:i4>
      </vt:variant>
      <vt:variant>
        <vt:i4>0</vt:i4>
      </vt:variant>
      <vt:variant>
        <vt:i4>5</vt:i4>
      </vt:variant>
      <vt:variant>
        <vt:lpwstr>https://www.chervenbryag.bg/</vt:lpwstr>
      </vt:variant>
      <vt:variant>
        <vt:lpwstr/>
      </vt:variant>
      <vt:variant>
        <vt:i4>4194345</vt:i4>
      </vt:variant>
      <vt:variant>
        <vt:i4>0</vt:i4>
      </vt:variant>
      <vt:variant>
        <vt:i4>0</vt:i4>
      </vt:variant>
      <vt:variant>
        <vt:i4>5</vt:i4>
      </vt:variant>
      <vt:variant>
        <vt:lpwstr>municipality@chervenbryag.bg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НЕОБХОДИМА ИНФОРМАЦИЯ ЗА ИЗГОТВЯНЕ НА ЦЕЛЕВИ И ПРОБЛЕМЕН АНАЛИЗ ЗА НУЖДИТЕ НА ПРОЕКТ</dc:title>
  <dc:subject/>
  <cp:keywords/>
  <dc:description/>
  <cp:revision>2</cp:revision>
  <cp:lastPrinted>2020-06-24T09:37:00Z</cp:lastPrinted>
  <dcterms:created xsi:type="dcterms:W3CDTF">2020-06-24T09:34:00Z</dcterms:created>
  <dcterms:modified xsi:type="dcterms:W3CDTF">2020-06-24T09:44:00Z</dcterms:modified>
</cp:coreProperties>
</file>