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1B681" w14:textId="77777777" w:rsidR="00B0655F" w:rsidRDefault="00B0655F" w:rsidP="00B0655F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</w:rPr>
      </w:pPr>
    </w:p>
    <w:p w14:paraId="3C134210" w14:textId="77777777" w:rsidR="00B0655F" w:rsidRDefault="00B0655F" w:rsidP="00B0655F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</w:rPr>
      </w:pPr>
      <w:r w:rsidRPr="00B0655F">
        <w:rPr>
          <w:rFonts w:cs="Calibri"/>
          <w:b/>
          <w:color w:val="365F91"/>
          <w:sz w:val="24"/>
          <w:szCs w:val="24"/>
        </w:rPr>
        <w:t>АНКЕТНА КАРТА</w:t>
      </w:r>
    </w:p>
    <w:p w14:paraId="49DA396D" w14:textId="77777777" w:rsidR="00B0655F" w:rsidRDefault="00B0655F" w:rsidP="00B0655F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</w:rPr>
      </w:pPr>
      <w:r w:rsidRPr="00B0655F">
        <w:rPr>
          <w:rFonts w:cs="Calibri"/>
          <w:b/>
          <w:color w:val="365F91"/>
          <w:sz w:val="24"/>
          <w:szCs w:val="24"/>
        </w:rPr>
        <w:t>ЗА ПРОУЧВАНЕ НА МНЕНИЕТО НА НЕПРАВИТЕЛСТВЕНИЯ СЕКТОР ВЪВ ВРЪЗКА С</w:t>
      </w:r>
    </w:p>
    <w:p w14:paraId="53D9EDBA" w14:textId="77777777" w:rsidR="00B0655F" w:rsidRDefault="00B0655F" w:rsidP="00B0655F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</w:rPr>
      </w:pPr>
      <w:r w:rsidRPr="00B0655F">
        <w:rPr>
          <w:rFonts w:cs="Calibri"/>
          <w:b/>
          <w:color w:val="365F91"/>
          <w:sz w:val="24"/>
          <w:szCs w:val="24"/>
        </w:rPr>
        <w:t xml:space="preserve">РАЗРАБОТВАНЕ НА </w:t>
      </w:r>
      <w:r w:rsidR="001B1743">
        <w:rPr>
          <w:rFonts w:cs="Calibri"/>
          <w:b/>
          <w:color w:val="365F91"/>
          <w:sz w:val="24"/>
          <w:szCs w:val="24"/>
        </w:rPr>
        <w:t xml:space="preserve">ПЛАН ЗА ИНТЕГРИРАНО </w:t>
      </w:r>
      <w:r w:rsidRPr="00B0655F">
        <w:rPr>
          <w:rFonts w:cs="Calibri"/>
          <w:b/>
          <w:color w:val="365F91"/>
          <w:sz w:val="24"/>
          <w:szCs w:val="24"/>
        </w:rPr>
        <w:t xml:space="preserve">РАЗВИТИЕ НА ОБЩИНА </w:t>
      </w:r>
      <w:r w:rsidR="001B1743">
        <w:rPr>
          <w:rFonts w:cs="Calibri"/>
          <w:b/>
          <w:color w:val="365F91"/>
          <w:sz w:val="24"/>
          <w:szCs w:val="24"/>
        </w:rPr>
        <w:t>ЧЕРВЕН БРЯГ</w:t>
      </w:r>
    </w:p>
    <w:p w14:paraId="6A81DE52" w14:textId="77777777" w:rsidR="00B0655F" w:rsidRPr="00B0655F" w:rsidRDefault="00B0655F" w:rsidP="00B0655F">
      <w:pPr>
        <w:spacing w:after="0" w:line="312" w:lineRule="auto"/>
        <w:jc w:val="center"/>
        <w:rPr>
          <w:rFonts w:cs="Calibri"/>
          <w:b/>
          <w:color w:val="365F91"/>
          <w:sz w:val="24"/>
          <w:szCs w:val="24"/>
        </w:rPr>
      </w:pPr>
      <w:r w:rsidRPr="00B0655F">
        <w:rPr>
          <w:rFonts w:cs="Calibri"/>
          <w:b/>
          <w:color w:val="365F91"/>
          <w:sz w:val="24"/>
          <w:szCs w:val="24"/>
        </w:rPr>
        <w:t>ЗА ПЕРИОДА 20</w:t>
      </w:r>
      <w:r w:rsidR="001B1743">
        <w:rPr>
          <w:rFonts w:cs="Calibri"/>
          <w:b/>
          <w:color w:val="365F91"/>
          <w:sz w:val="24"/>
          <w:szCs w:val="24"/>
        </w:rPr>
        <w:t>21</w:t>
      </w:r>
      <w:r w:rsidRPr="00B0655F">
        <w:rPr>
          <w:rFonts w:cs="Calibri"/>
          <w:b/>
          <w:color w:val="365F91"/>
          <w:sz w:val="24"/>
          <w:szCs w:val="24"/>
        </w:rPr>
        <w:t>-202</w:t>
      </w:r>
      <w:r w:rsidR="001B1743">
        <w:rPr>
          <w:rFonts w:cs="Calibri"/>
          <w:b/>
          <w:color w:val="365F91"/>
          <w:sz w:val="24"/>
          <w:szCs w:val="24"/>
        </w:rPr>
        <w:t>7</w:t>
      </w:r>
    </w:p>
    <w:p w14:paraId="133AE342" w14:textId="77777777" w:rsidR="00B0655F" w:rsidRDefault="00B0655F" w:rsidP="00BD059A">
      <w:pPr>
        <w:spacing w:before="120"/>
        <w:jc w:val="both"/>
        <w:rPr>
          <w:rFonts w:cs="Calibri"/>
          <w:b/>
          <w:color w:val="984806"/>
          <w:sz w:val="24"/>
          <w:szCs w:val="24"/>
        </w:rPr>
      </w:pPr>
    </w:p>
    <w:p w14:paraId="552D0AEE" w14:textId="77777777" w:rsidR="008F6FEF" w:rsidRDefault="00BD059A" w:rsidP="00BD059A">
      <w:pPr>
        <w:spacing w:before="120"/>
        <w:jc w:val="both"/>
        <w:rPr>
          <w:b/>
        </w:rPr>
      </w:pPr>
      <w:r>
        <w:rPr>
          <w:b/>
        </w:rPr>
        <w:t xml:space="preserve">Моля, </w:t>
      </w:r>
      <w:r w:rsidR="008F6FEF">
        <w:rPr>
          <w:b/>
        </w:rPr>
        <w:t>посочете:</w:t>
      </w:r>
    </w:p>
    <w:p w14:paraId="3C092FE4" w14:textId="77777777" w:rsidR="00BD059A" w:rsidRPr="00EE29C4" w:rsidRDefault="008F6FEF" w:rsidP="00BD059A">
      <w:pPr>
        <w:spacing w:before="120"/>
        <w:jc w:val="both"/>
        <w:rPr>
          <w:b/>
          <w:lang w:val="en-US"/>
        </w:rPr>
      </w:pPr>
      <w:r>
        <w:t>о</w:t>
      </w:r>
      <w:r w:rsidR="00BD059A" w:rsidRPr="00BD37A7">
        <w:t>сновна сфера на дейност:</w:t>
      </w:r>
      <w:r w:rsidR="00EE29C4">
        <w:rPr>
          <w:lang w:val="en-US"/>
        </w:rPr>
        <w:t xml:space="preserve"> </w:t>
      </w:r>
      <w:sdt>
        <w:sdtPr>
          <w:rPr>
            <w:lang w:val="en-US"/>
          </w:rPr>
          <w:id w:val="-2088913215"/>
          <w:placeholder>
            <w:docPart w:val="B4D941427769462B8166660783D11440"/>
          </w:placeholder>
          <w:showingPlcHdr/>
          <w:text/>
        </w:sdtPr>
        <w:sdtEndPr/>
        <w:sdtContent>
          <w:r w:rsidR="00EE29C4" w:rsidRPr="00887AD8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sdtContent>
      </w:sdt>
    </w:p>
    <w:p w14:paraId="477F1917" w14:textId="77777777" w:rsidR="00BD059A" w:rsidRPr="00EE29C4" w:rsidRDefault="00BD059A" w:rsidP="00BD059A">
      <w:pPr>
        <w:spacing w:before="120"/>
        <w:jc w:val="both"/>
        <w:rPr>
          <w:lang w:val="en-US"/>
        </w:rPr>
      </w:pPr>
      <w:r w:rsidRPr="00BD37A7">
        <w:t xml:space="preserve">Брой </w:t>
      </w:r>
      <w:r>
        <w:t>членове</w:t>
      </w:r>
      <w:r w:rsidRPr="00BD37A7">
        <w:t>:</w:t>
      </w:r>
      <w:r w:rsidR="00EE29C4">
        <w:rPr>
          <w:lang w:val="en-US"/>
        </w:rPr>
        <w:t xml:space="preserve"> </w:t>
      </w:r>
      <w:sdt>
        <w:sdtPr>
          <w:rPr>
            <w:lang w:val="en-US"/>
          </w:rPr>
          <w:id w:val="1856926902"/>
          <w:placeholder>
            <w:docPart w:val="B4D941427769462B8166660783D11440"/>
          </w:placeholder>
          <w:showingPlcHdr/>
          <w:text/>
        </w:sdtPr>
        <w:sdtEndPr/>
        <w:sdtContent>
          <w:r w:rsidR="00EE29C4" w:rsidRPr="00887AD8">
            <w:rPr>
              <w:rStyle w:val="PlaceholderText"/>
              <w:rFonts w:eastAsia="Calibri"/>
            </w:rPr>
            <w:t>Щракнете или докоснете тук, за да въведете текст.</w:t>
          </w:r>
        </w:sdtContent>
      </w:sdt>
    </w:p>
    <w:p w14:paraId="71F26A55" w14:textId="77777777" w:rsidR="00BD059A" w:rsidRPr="008E5216" w:rsidRDefault="00BD059A" w:rsidP="00BD059A">
      <w:pPr>
        <w:spacing w:before="240"/>
        <w:jc w:val="both"/>
        <w:rPr>
          <w:b/>
        </w:rPr>
      </w:pPr>
      <w:r w:rsidRPr="00E03AC3">
        <w:rPr>
          <w:b/>
        </w:rPr>
        <w:t>От гледна точка на ваш</w:t>
      </w:r>
      <w:r>
        <w:rPr>
          <w:b/>
        </w:rPr>
        <w:t>и</w:t>
      </w:r>
      <w:r w:rsidRPr="00E03AC3">
        <w:rPr>
          <w:b/>
        </w:rPr>
        <w:t>т</w:t>
      </w:r>
      <w:r>
        <w:rPr>
          <w:b/>
        </w:rPr>
        <w:t>е</w:t>
      </w:r>
      <w:r w:rsidRPr="00E03AC3">
        <w:rPr>
          <w:b/>
        </w:rPr>
        <w:t xml:space="preserve"> </w:t>
      </w:r>
      <w:r>
        <w:rPr>
          <w:b/>
        </w:rPr>
        <w:t xml:space="preserve">сфери на дейност и </w:t>
      </w:r>
      <w:r w:rsidR="00B0655F">
        <w:rPr>
          <w:b/>
        </w:rPr>
        <w:t>проблемите, на които</w:t>
      </w:r>
      <w:r w:rsidRPr="00E03AC3">
        <w:rPr>
          <w:b/>
        </w:rPr>
        <w:t xml:space="preserve"> откликвате, моля да отговорите синтезирано на следните въпроси</w:t>
      </w:r>
      <w:r w:rsidRPr="008E5216">
        <w:rPr>
          <w:b/>
        </w:rPr>
        <w:t>: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426"/>
        <w:gridCol w:w="4394"/>
        <w:gridCol w:w="5245"/>
      </w:tblGrid>
      <w:tr w:rsidR="00BD059A" w:rsidRPr="00B1773A" w14:paraId="443A4968" w14:textId="77777777" w:rsidTr="00B0655F">
        <w:trPr>
          <w:trHeight w:val="235"/>
        </w:trPr>
        <w:tc>
          <w:tcPr>
            <w:tcW w:w="426" w:type="dxa"/>
            <w:shd w:val="clear" w:color="auto" w:fill="365F91"/>
          </w:tcPr>
          <w:p w14:paraId="7BE63D0E" w14:textId="77777777" w:rsidR="00BD059A" w:rsidRPr="00B1773A" w:rsidRDefault="00BD059A" w:rsidP="00BD059A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  <w:lang w:val="en-US"/>
              </w:rPr>
            </w:pPr>
            <w:r w:rsidRPr="00B1773A">
              <w:rPr>
                <w:b/>
                <w:color w:val="FFFFFF"/>
                <w:sz w:val="20"/>
                <w:szCs w:val="20"/>
                <w:lang w:val="en-US"/>
              </w:rPr>
              <w:t>N</w:t>
            </w:r>
          </w:p>
        </w:tc>
        <w:tc>
          <w:tcPr>
            <w:tcW w:w="4394" w:type="dxa"/>
            <w:shd w:val="clear" w:color="auto" w:fill="365F91"/>
          </w:tcPr>
          <w:p w14:paraId="4AC13DCB" w14:textId="77777777" w:rsidR="00BD059A" w:rsidRPr="00B1773A" w:rsidRDefault="00BD059A" w:rsidP="00BD059A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B1773A">
              <w:rPr>
                <w:b/>
                <w:color w:val="FFFFFF"/>
                <w:sz w:val="20"/>
                <w:szCs w:val="20"/>
              </w:rPr>
              <w:t>ВЪПРОС</w:t>
            </w:r>
          </w:p>
        </w:tc>
        <w:tc>
          <w:tcPr>
            <w:tcW w:w="5245" w:type="dxa"/>
            <w:shd w:val="clear" w:color="auto" w:fill="365F91"/>
          </w:tcPr>
          <w:p w14:paraId="726C6A63" w14:textId="77777777" w:rsidR="00BD059A" w:rsidRPr="00B1773A" w:rsidRDefault="00BD059A" w:rsidP="00BD059A">
            <w:pPr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  <w:r w:rsidRPr="00B1773A">
              <w:rPr>
                <w:b/>
                <w:color w:val="FFFFFF"/>
                <w:sz w:val="20"/>
                <w:szCs w:val="20"/>
              </w:rPr>
              <w:t>ОТГОВОР</w:t>
            </w:r>
          </w:p>
        </w:tc>
      </w:tr>
      <w:tr w:rsidR="00BD059A" w:rsidRPr="001D2924" w14:paraId="5D227B84" w14:textId="77777777" w:rsidTr="00BD059A">
        <w:trPr>
          <w:trHeight w:val="973"/>
        </w:trPr>
        <w:tc>
          <w:tcPr>
            <w:tcW w:w="426" w:type="dxa"/>
          </w:tcPr>
          <w:p w14:paraId="0B1EF4EC" w14:textId="77777777" w:rsidR="00BD059A" w:rsidRPr="001D2924" w:rsidRDefault="00BD059A" w:rsidP="00BD059A">
            <w:pPr>
              <w:spacing w:after="0" w:line="240" w:lineRule="auto"/>
            </w:pPr>
            <w:r w:rsidRPr="001D2924">
              <w:t>1</w:t>
            </w:r>
          </w:p>
        </w:tc>
        <w:tc>
          <w:tcPr>
            <w:tcW w:w="4394" w:type="dxa"/>
          </w:tcPr>
          <w:p w14:paraId="3DA6C8EB" w14:textId="77777777" w:rsidR="00BD059A" w:rsidRPr="001D2924" w:rsidRDefault="00BD059A" w:rsidP="003A2268">
            <w:pPr>
              <w:spacing w:after="0" w:line="240" w:lineRule="auto"/>
              <w:jc w:val="both"/>
            </w:pPr>
            <w:r w:rsidRPr="001D2924">
              <w:t xml:space="preserve">Моля, посочете кои според </w:t>
            </w:r>
            <w:r w:rsidR="001B1743">
              <w:t>В</w:t>
            </w:r>
            <w:r w:rsidRPr="001D2924">
              <w:t>ас са силните и слабите страни на сферата</w:t>
            </w:r>
            <w:r w:rsidR="003A2268" w:rsidRPr="001D2924">
              <w:t>,</w:t>
            </w:r>
            <w:r w:rsidRPr="001D2924">
              <w:t xml:space="preserve"> в която работите</w:t>
            </w:r>
            <w:r w:rsidR="003A2268" w:rsidRPr="001D2924">
              <w:t>,</w:t>
            </w:r>
            <w:r w:rsidRPr="001D2924">
              <w:t xml:space="preserve"> </w:t>
            </w:r>
            <w:r w:rsidR="003A2268" w:rsidRPr="001D2924">
              <w:t>касаещи</w:t>
            </w:r>
            <w:r w:rsidRPr="001D2924">
              <w:t xml:space="preserve"> Община </w:t>
            </w:r>
            <w:r w:rsidR="001B1743">
              <w:t>Червен бряг</w:t>
            </w:r>
            <w:r w:rsidR="00B0655F">
              <w:t>.</w:t>
            </w:r>
          </w:p>
        </w:tc>
        <w:sdt>
          <w:sdtPr>
            <w:id w:val="-896667259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</w:tcPr>
              <w:p w14:paraId="4276A847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43B60324" w14:textId="77777777" w:rsidTr="001D2924">
        <w:trPr>
          <w:trHeight w:val="754"/>
        </w:trPr>
        <w:tc>
          <w:tcPr>
            <w:tcW w:w="426" w:type="dxa"/>
          </w:tcPr>
          <w:p w14:paraId="0EE95AFC" w14:textId="77777777" w:rsidR="00BD059A" w:rsidRPr="001D2924" w:rsidRDefault="00BD059A" w:rsidP="00BD059A">
            <w:pPr>
              <w:spacing w:after="0" w:line="240" w:lineRule="auto"/>
            </w:pPr>
            <w:r w:rsidRPr="001D2924">
              <w:t>2</w:t>
            </w:r>
          </w:p>
        </w:tc>
        <w:tc>
          <w:tcPr>
            <w:tcW w:w="4394" w:type="dxa"/>
          </w:tcPr>
          <w:p w14:paraId="29543BD5" w14:textId="77777777" w:rsidR="00BD059A" w:rsidRPr="001D2924" w:rsidRDefault="00BD059A" w:rsidP="00BD059A">
            <w:pPr>
              <w:spacing w:after="0" w:line="240" w:lineRule="auto"/>
              <w:jc w:val="both"/>
            </w:pPr>
            <w:r w:rsidRPr="001D2924">
              <w:t xml:space="preserve">Моля посочете, кои фактори са съществено важни за дейността на вашата </w:t>
            </w:r>
            <w:r w:rsidR="00B0655F" w:rsidRPr="001D2924">
              <w:t>организация.</w:t>
            </w:r>
          </w:p>
        </w:tc>
        <w:sdt>
          <w:sdtPr>
            <w:id w:val="-136800254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</w:tcPr>
              <w:p w14:paraId="1F881C65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5BD650AC" w14:textId="77777777" w:rsidTr="00BD059A">
        <w:trPr>
          <w:trHeight w:val="98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35B9D" w14:textId="77777777" w:rsidR="00BD059A" w:rsidRPr="001D2924" w:rsidRDefault="00BD059A" w:rsidP="00BD059A">
            <w:pPr>
              <w:spacing w:after="0" w:line="240" w:lineRule="auto"/>
            </w:pPr>
            <w:r w:rsidRPr="001D2924"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E6036" w14:textId="77777777" w:rsidR="00BD059A" w:rsidRPr="001D2924" w:rsidRDefault="00BD059A" w:rsidP="00BD059A">
            <w:pPr>
              <w:pStyle w:val="ListParagraph"/>
              <w:spacing w:after="0"/>
              <w:ind w:left="6"/>
              <w:jc w:val="both"/>
              <w:rPr>
                <w:rFonts w:cs="Calibri"/>
              </w:rPr>
            </w:pPr>
            <w:r w:rsidRPr="001D2924">
              <w:rPr>
                <w:rFonts w:cs="Calibri"/>
              </w:rPr>
              <w:t>Срещате ли трудности при реализиране дейността на вашата организация? Ако отговорът е Да, моля посочете какви.</w:t>
            </w:r>
          </w:p>
        </w:tc>
        <w:sdt>
          <w:sdtPr>
            <w:id w:val="-357202314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2BDF113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4EA1EC35" w14:textId="77777777" w:rsidTr="00BD059A">
        <w:trPr>
          <w:trHeight w:val="487"/>
        </w:trPr>
        <w:tc>
          <w:tcPr>
            <w:tcW w:w="426" w:type="dxa"/>
          </w:tcPr>
          <w:p w14:paraId="47E1D078" w14:textId="77777777" w:rsidR="00BD059A" w:rsidRPr="001D2924" w:rsidRDefault="00BD059A" w:rsidP="00BD059A">
            <w:pPr>
              <w:spacing w:after="0" w:line="240" w:lineRule="auto"/>
            </w:pPr>
            <w:r w:rsidRPr="001D2924">
              <w:t>4</w:t>
            </w:r>
          </w:p>
        </w:tc>
        <w:tc>
          <w:tcPr>
            <w:tcW w:w="4394" w:type="dxa"/>
          </w:tcPr>
          <w:p w14:paraId="3D075A58" w14:textId="77777777" w:rsidR="00BD059A" w:rsidRPr="001D2924" w:rsidRDefault="00BD059A" w:rsidP="00BD059A">
            <w:pPr>
              <w:pStyle w:val="ListParagraph"/>
              <w:spacing w:after="0" w:line="240" w:lineRule="auto"/>
              <w:ind w:left="0"/>
              <w:jc w:val="both"/>
              <w:rPr>
                <w:rFonts w:cs="Calibri"/>
              </w:rPr>
            </w:pPr>
            <w:r w:rsidRPr="001D2924">
              <w:rPr>
                <w:rFonts w:cs="Calibri"/>
              </w:rPr>
              <w:t>Посочете организации, с които си сътрудничите.</w:t>
            </w:r>
          </w:p>
        </w:tc>
        <w:sdt>
          <w:sdtPr>
            <w:id w:val="-1440366515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</w:tcPr>
              <w:p w14:paraId="5E21B823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22A2093A" w14:textId="77777777" w:rsidTr="00BD059A">
        <w:trPr>
          <w:trHeight w:val="722"/>
        </w:trPr>
        <w:tc>
          <w:tcPr>
            <w:tcW w:w="426" w:type="dxa"/>
          </w:tcPr>
          <w:p w14:paraId="34EF90C2" w14:textId="77777777" w:rsidR="00BD059A" w:rsidRPr="008F6FEF" w:rsidRDefault="008F6FEF" w:rsidP="00BD059A">
            <w:pPr>
              <w:spacing w:after="0" w:line="240" w:lineRule="auto"/>
            </w:pPr>
            <w:r>
              <w:t>5</w:t>
            </w:r>
          </w:p>
        </w:tc>
        <w:tc>
          <w:tcPr>
            <w:tcW w:w="4394" w:type="dxa"/>
          </w:tcPr>
          <w:p w14:paraId="659144B5" w14:textId="77777777" w:rsidR="00BD059A" w:rsidRPr="001D2924" w:rsidRDefault="008F6FEF" w:rsidP="00BD059A">
            <w:pPr>
              <w:pStyle w:val="ListParagraph"/>
              <w:spacing w:after="0" w:line="240" w:lineRule="auto"/>
              <w:ind w:left="0"/>
              <w:jc w:val="both"/>
              <w:rPr>
                <w:rFonts w:cs="Calibri"/>
              </w:rPr>
            </w:pPr>
            <w:r>
              <w:rPr>
                <w:rFonts w:cs="Calibri"/>
              </w:rPr>
              <w:t>Бихте ли посочили проекти</w:t>
            </w:r>
            <w:r w:rsidR="00BD059A" w:rsidRPr="001D2924">
              <w:rPr>
                <w:rFonts w:cs="Calibri"/>
              </w:rPr>
              <w:t xml:space="preserve">, които възнамерявате да реализирате на територията на община </w:t>
            </w:r>
            <w:r w:rsidR="001B1743">
              <w:rPr>
                <w:rFonts w:cs="Calibri"/>
              </w:rPr>
              <w:t>Червен бряг</w:t>
            </w:r>
            <w:r w:rsidR="00B0655F">
              <w:rPr>
                <w:rFonts w:cs="Calibri"/>
              </w:rPr>
              <w:t>.</w:t>
            </w:r>
          </w:p>
        </w:tc>
        <w:sdt>
          <w:sdtPr>
            <w:id w:val="-1398507249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</w:tcPr>
              <w:p w14:paraId="1105B29E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532CCD74" w14:textId="77777777" w:rsidTr="00BD059A">
        <w:trPr>
          <w:trHeight w:val="1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8C7E4" w14:textId="77777777" w:rsidR="00BD059A" w:rsidRPr="001D2924" w:rsidRDefault="008F6FEF" w:rsidP="00BD059A">
            <w:pPr>
              <w:spacing w:after="0" w:line="240" w:lineRule="auto"/>
            </w:pPr>
            <w: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5D28" w14:textId="77777777" w:rsidR="00BD059A" w:rsidRPr="001D2924" w:rsidRDefault="00BD059A" w:rsidP="00BD059A">
            <w:pPr>
              <w:pStyle w:val="ListParagraph"/>
              <w:spacing w:after="0"/>
              <w:ind w:left="6"/>
              <w:jc w:val="both"/>
              <w:rPr>
                <w:rFonts w:cs="Calibri"/>
              </w:rPr>
            </w:pPr>
            <w:r w:rsidRPr="001D2924">
              <w:rPr>
                <w:rFonts w:cs="Calibri"/>
              </w:rPr>
              <w:t xml:space="preserve">Моля, посочете кои според </w:t>
            </w:r>
            <w:r w:rsidR="008F6FEF">
              <w:rPr>
                <w:rFonts w:cs="Calibri"/>
              </w:rPr>
              <w:t>В</w:t>
            </w:r>
            <w:r w:rsidRPr="001D2924">
              <w:rPr>
                <w:rFonts w:cs="Calibri"/>
              </w:rPr>
              <w:t>ас са най-важните проекти/дейности, които трябва да бъдат реализирани до 202</w:t>
            </w:r>
            <w:r w:rsidR="008F6FEF">
              <w:rPr>
                <w:rFonts w:cs="Calibri"/>
              </w:rPr>
              <w:t>7</w:t>
            </w:r>
            <w:r w:rsidRPr="001D2924">
              <w:rPr>
                <w:rFonts w:cs="Calibri"/>
              </w:rPr>
              <w:t xml:space="preserve"> г. в Община </w:t>
            </w:r>
            <w:r w:rsidR="001B1743">
              <w:rPr>
                <w:rFonts w:cs="Calibri"/>
              </w:rPr>
              <w:t>Червен бряг</w:t>
            </w:r>
            <w:r w:rsidRPr="001D2924">
              <w:rPr>
                <w:rFonts w:cs="Calibri"/>
              </w:rPr>
              <w:t xml:space="preserve"> </w:t>
            </w:r>
            <w:r w:rsidR="00B0655F" w:rsidRPr="001D2924">
              <w:rPr>
                <w:rFonts w:cs="Calibri"/>
              </w:rPr>
              <w:t>в и</w:t>
            </w:r>
            <w:r w:rsidRPr="001D2924">
              <w:rPr>
                <w:rFonts w:cs="Calibri"/>
              </w:rPr>
              <w:t xml:space="preserve"> извън </w:t>
            </w:r>
            <w:r w:rsidR="00B0655F" w:rsidRPr="001D2924">
              <w:rPr>
                <w:rFonts w:cs="Calibri"/>
              </w:rPr>
              <w:t>сферата, в която</w:t>
            </w:r>
            <w:r w:rsidRPr="001D2924">
              <w:rPr>
                <w:rFonts w:cs="Calibri"/>
              </w:rPr>
              <w:t xml:space="preserve"> работите.</w:t>
            </w:r>
          </w:p>
        </w:tc>
        <w:sdt>
          <w:sdtPr>
            <w:id w:val="2130975332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9E78D84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  <w:tr w:rsidR="00BD059A" w:rsidRPr="001D2924" w14:paraId="3F07BB9E" w14:textId="77777777" w:rsidTr="001D2924">
        <w:trPr>
          <w:trHeight w:val="1522"/>
        </w:trPr>
        <w:tc>
          <w:tcPr>
            <w:tcW w:w="426" w:type="dxa"/>
          </w:tcPr>
          <w:p w14:paraId="78D2C66F" w14:textId="77777777" w:rsidR="00BD059A" w:rsidRPr="001D2924" w:rsidRDefault="00C809E1" w:rsidP="00BD059A">
            <w:pPr>
              <w:spacing w:after="0" w:line="240" w:lineRule="auto"/>
            </w:pPr>
            <w:r>
              <w:t>7</w:t>
            </w:r>
          </w:p>
        </w:tc>
        <w:tc>
          <w:tcPr>
            <w:tcW w:w="4394" w:type="dxa"/>
          </w:tcPr>
          <w:p w14:paraId="491394B9" w14:textId="77777777" w:rsidR="00BD059A" w:rsidRPr="001D2924" w:rsidRDefault="003A2268" w:rsidP="003A2268">
            <w:pPr>
              <w:spacing w:after="0" w:line="312" w:lineRule="auto"/>
              <w:jc w:val="both"/>
              <w:rPr>
                <w:i/>
                <w:iCs/>
              </w:rPr>
            </w:pPr>
            <w:r w:rsidRPr="001D2924">
              <w:rPr>
                <w:i/>
                <w:iCs/>
              </w:rPr>
              <w:t xml:space="preserve">Очертайте визията за развитието </w:t>
            </w:r>
            <w:r w:rsidR="00B0655F" w:rsidRPr="001D2924">
              <w:rPr>
                <w:i/>
                <w:iCs/>
              </w:rPr>
              <w:t>на Община</w:t>
            </w:r>
            <w:r w:rsidRPr="001D2924">
              <w:rPr>
                <w:i/>
                <w:iCs/>
              </w:rPr>
              <w:t xml:space="preserve"> </w:t>
            </w:r>
            <w:r w:rsidR="001B1743">
              <w:rPr>
                <w:i/>
                <w:iCs/>
              </w:rPr>
              <w:t>Червен бряг</w:t>
            </w:r>
            <w:r w:rsidRPr="001D2924">
              <w:rPr>
                <w:i/>
                <w:iCs/>
              </w:rPr>
              <w:t xml:space="preserve"> за периода </w:t>
            </w:r>
            <w:r w:rsidR="00B0655F" w:rsidRPr="001D2924">
              <w:rPr>
                <w:i/>
                <w:iCs/>
              </w:rPr>
              <w:t>20</w:t>
            </w:r>
            <w:r w:rsidR="008F6FEF">
              <w:rPr>
                <w:i/>
                <w:iCs/>
              </w:rPr>
              <w:t>21</w:t>
            </w:r>
            <w:r w:rsidR="00B0655F" w:rsidRPr="001D2924">
              <w:rPr>
                <w:i/>
                <w:iCs/>
              </w:rPr>
              <w:t xml:space="preserve"> - 202</w:t>
            </w:r>
            <w:r w:rsidR="008F6FEF">
              <w:rPr>
                <w:i/>
                <w:iCs/>
              </w:rPr>
              <w:t>7</w:t>
            </w:r>
            <w:r w:rsidRPr="001D2924">
              <w:rPr>
                <w:i/>
                <w:iCs/>
              </w:rPr>
              <w:t xml:space="preserve"> </w:t>
            </w:r>
            <w:r w:rsidR="00B0655F" w:rsidRPr="001D2924">
              <w:rPr>
                <w:i/>
                <w:iCs/>
              </w:rPr>
              <w:t>година.</w:t>
            </w:r>
          </w:p>
        </w:tc>
        <w:sdt>
          <w:sdtPr>
            <w:id w:val="-928811189"/>
            <w:placeholder>
              <w:docPart w:val="B4D941427769462B8166660783D11440"/>
            </w:placeholder>
            <w:showingPlcHdr/>
          </w:sdtPr>
          <w:sdtEndPr/>
          <w:sdtContent>
            <w:tc>
              <w:tcPr>
                <w:tcW w:w="5245" w:type="dxa"/>
              </w:tcPr>
              <w:p w14:paraId="0F3D558D" w14:textId="77777777" w:rsidR="00BD059A" w:rsidRPr="001D2924" w:rsidRDefault="00EE29C4" w:rsidP="00BD059A">
                <w:pPr>
                  <w:spacing w:after="0" w:line="240" w:lineRule="auto"/>
                </w:pPr>
                <w:r w:rsidRPr="00887AD8">
                  <w:rPr>
                    <w:rStyle w:val="PlaceholderText"/>
                    <w:rFonts w:eastAsia="Calibri"/>
                  </w:rPr>
                  <w:t>Щракнете или докоснете тук, за да въведете текст.</w:t>
                </w:r>
              </w:p>
            </w:tc>
          </w:sdtContent>
        </w:sdt>
      </w:tr>
    </w:tbl>
    <w:p w14:paraId="26B57B7C" w14:textId="77777777" w:rsidR="00BD059A" w:rsidRDefault="00BD059A" w:rsidP="003A2268">
      <w:pPr>
        <w:pStyle w:val="ListParagraph"/>
        <w:spacing w:before="240" w:after="0"/>
        <w:ind w:left="7080" w:firstLine="708"/>
        <w:contextualSpacing w:val="0"/>
        <w:jc w:val="center"/>
        <w:rPr>
          <w:b/>
        </w:rPr>
      </w:pPr>
    </w:p>
    <w:p w14:paraId="1B4F0AC8" w14:textId="77777777" w:rsidR="00C809E1" w:rsidRDefault="00C809E1" w:rsidP="001D57E8">
      <w:pPr>
        <w:spacing w:after="0" w:line="312" w:lineRule="auto"/>
        <w:ind w:firstLine="284"/>
        <w:jc w:val="both"/>
        <w:rPr>
          <w:rFonts w:cs="Calibri"/>
        </w:rPr>
      </w:pPr>
    </w:p>
    <w:p w14:paraId="425D601D" w14:textId="77777777" w:rsidR="00C809E1" w:rsidRDefault="00C809E1" w:rsidP="001D57E8">
      <w:pPr>
        <w:spacing w:after="0" w:line="312" w:lineRule="auto"/>
        <w:ind w:firstLine="284"/>
        <w:jc w:val="both"/>
        <w:rPr>
          <w:rFonts w:cs="Calibri"/>
        </w:rPr>
      </w:pPr>
    </w:p>
    <w:p w14:paraId="133D20FD" w14:textId="77777777" w:rsidR="001D57E8" w:rsidRPr="001D57E8" w:rsidRDefault="001D57E8" w:rsidP="001D57E8">
      <w:pPr>
        <w:spacing w:after="0" w:line="312" w:lineRule="auto"/>
        <w:ind w:firstLine="284"/>
        <w:jc w:val="both"/>
        <w:rPr>
          <w:rFonts w:cs="Calibri"/>
        </w:rPr>
      </w:pPr>
      <w:r w:rsidRPr="001D57E8">
        <w:rPr>
          <w:rFonts w:cs="Calibri"/>
        </w:rPr>
        <w:lastRenderedPageBreak/>
        <w:t>Анкетите могат да бъдат пода</w:t>
      </w:r>
      <w:r w:rsidR="00C809E1">
        <w:rPr>
          <w:rFonts w:cs="Calibri"/>
        </w:rPr>
        <w:t>вани</w:t>
      </w:r>
      <w:r w:rsidRPr="001D57E8">
        <w:rPr>
          <w:rFonts w:cs="Calibri"/>
        </w:rPr>
        <w:t xml:space="preserve"> в Центъра за услуги и информация на гражданите в </w:t>
      </w:r>
      <w:proofErr w:type="spellStart"/>
      <w:r w:rsidRPr="001D57E8">
        <w:rPr>
          <w:rFonts w:cs="Calibri"/>
        </w:rPr>
        <w:t>Oбщина</w:t>
      </w:r>
      <w:proofErr w:type="spellEnd"/>
      <w:r w:rsidRPr="001D57E8">
        <w:rPr>
          <w:rFonts w:cs="Calibri"/>
        </w:rPr>
        <w:t xml:space="preserve"> Червен бряг или на електронен адрес: </w:t>
      </w:r>
      <w:hyperlink r:id="rId7" w:history="1">
        <w:r w:rsidRPr="001D57E8">
          <w:rPr>
            <w:rFonts w:cs="Calibri"/>
            <w:color w:val="0000FF"/>
            <w:u w:val="single"/>
          </w:rPr>
          <w:t>municipality@chervenbryag.bg</w:t>
        </w:r>
      </w:hyperlink>
    </w:p>
    <w:p w14:paraId="2B274554" w14:textId="77777777" w:rsidR="001D57E8" w:rsidRPr="001D57E8" w:rsidRDefault="001D57E8" w:rsidP="001D57E8">
      <w:pPr>
        <w:spacing w:after="0" w:line="312" w:lineRule="auto"/>
        <w:ind w:firstLine="284"/>
        <w:jc w:val="both"/>
        <w:rPr>
          <w:spacing w:val="-2"/>
          <w:szCs w:val="24"/>
        </w:rPr>
      </w:pPr>
      <w:r w:rsidRPr="001D57E8">
        <w:rPr>
          <w:rFonts w:cs="Calibri"/>
        </w:rPr>
        <w:t xml:space="preserve">Електронният вариант на анкетата може да бъде намерен на официалната интернет страница на Община Червен бряг </w:t>
      </w:r>
      <w:hyperlink r:id="rId8" w:history="1">
        <w:r w:rsidRPr="001D57E8">
          <w:rPr>
            <w:rFonts w:cs="Calibri"/>
            <w:color w:val="0000FF"/>
            <w:u w:val="single"/>
          </w:rPr>
          <w:t>https://www.chervenbryag.bg/</w:t>
        </w:r>
      </w:hyperlink>
    </w:p>
    <w:p w14:paraId="1C9B82EE" w14:textId="77777777" w:rsidR="00B0655F" w:rsidRPr="0018125C" w:rsidRDefault="00B0655F" w:rsidP="00B0655F">
      <w:pPr>
        <w:spacing w:after="0" w:line="312" w:lineRule="auto"/>
        <w:ind w:firstLine="284"/>
        <w:jc w:val="both"/>
        <w:rPr>
          <w:rFonts w:cs="Calibri"/>
        </w:rPr>
      </w:pPr>
    </w:p>
    <w:p w14:paraId="14FAAF04" w14:textId="77777777" w:rsidR="00B0655F" w:rsidRPr="000D7281" w:rsidRDefault="00B0655F" w:rsidP="00B0655F">
      <w:pPr>
        <w:spacing w:after="0" w:line="312" w:lineRule="auto"/>
        <w:ind w:firstLine="284"/>
        <w:jc w:val="right"/>
        <w:rPr>
          <w:rFonts w:cs="Calibri"/>
          <w:b/>
          <w:lang w:val="ru-RU"/>
        </w:rPr>
      </w:pPr>
    </w:p>
    <w:p w14:paraId="7018FC06" w14:textId="77777777" w:rsidR="00B0655F" w:rsidRPr="000D7281" w:rsidRDefault="00B0655F" w:rsidP="00B0655F">
      <w:pPr>
        <w:spacing w:after="0" w:line="312" w:lineRule="auto"/>
        <w:ind w:firstLine="284"/>
        <w:jc w:val="right"/>
        <w:rPr>
          <w:rFonts w:cs="Calibri"/>
          <w:b/>
        </w:rPr>
      </w:pPr>
      <w:r w:rsidRPr="000D7281">
        <w:rPr>
          <w:rFonts w:cs="Calibri"/>
          <w:b/>
        </w:rPr>
        <w:t>Благодарим Ви за отделеното време!</w:t>
      </w:r>
    </w:p>
    <w:p w14:paraId="09896EA4" w14:textId="77777777" w:rsidR="00B0655F" w:rsidRPr="00BD059A" w:rsidRDefault="00B0655F" w:rsidP="003A2268">
      <w:pPr>
        <w:pStyle w:val="ListParagraph"/>
        <w:spacing w:before="240" w:after="0"/>
        <w:ind w:left="7080" w:firstLine="708"/>
        <w:contextualSpacing w:val="0"/>
        <w:jc w:val="center"/>
        <w:rPr>
          <w:b/>
        </w:rPr>
      </w:pPr>
    </w:p>
    <w:sectPr w:rsidR="00B0655F" w:rsidRPr="00BD059A" w:rsidSect="00BD059A">
      <w:headerReference w:type="default" r:id="rId9"/>
      <w:footerReference w:type="default" r:id="rId10"/>
      <w:pgSz w:w="11906" w:h="16838"/>
      <w:pgMar w:top="820" w:right="849" w:bottom="993" w:left="993" w:header="708" w:footer="38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74952F" w14:textId="77777777" w:rsidR="009E0EA0" w:rsidRDefault="009E0EA0" w:rsidP="00460CFA">
      <w:pPr>
        <w:spacing w:after="0" w:line="240" w:lineRule="auto"/>
      </w:pPr>
      <w:r>
        <w:separator/>
      </w:r>
    </w:p>
  </w:endnote>
  <w:endnote w:type="continuationSeparator" w:id="0">
    <w:p w14:paraId="5E7A5DC0" w14:textId="77777777" w:rsidR="009E0EA0" w:rsidRDefault="009E0EA0" w:rsidP="00460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078A9" w14:textId="77777777" w:rsidR="00BD059A" w:rsidRPr="00B0655F" w:rsidRDefault="00BD059A" w:rsidP="00153B35">
    <w:pPr>
      <w:pStyle w:val="Footer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1FA032" w14:textId="77777777" w:rsidR="009E0EA0" w:rsidRDefault="009E0EA0" w:rsidP="00460CFA">
      <w:pPr>
        <w:spacing w:after="0" w:line="240" w:lineRule="auto"/>
      </w:pPr>
      <w:r>
        <w:separator/>
      </w:r>
    </w:p>
  </w:footnote>
  <w:footnote w:type="continuationSeparator" w:id="0">
    <w:p w14:paraId="08C2D587" w14:textId="77777777" w:rsidR="009E0EA0" w:rsidRDefault="009E0EA0" w:rsidP="00460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4A548F" w14:textId="77777777" w:rsidR="00BD059A" w:rsidRPr="009E4C35" w:rsidRDefault="00BD059A" w:rsidP="00B0655F">
    <w:pPr>
      <w:pStyle w:val="Header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8A7172"/>
    <w:multiLevelType w:val="hybridMultilevel"/>
    <w:tmpl w:val="D09A5808"/>
    <w:lvl w:ilvl="0" w:tplc="32A4067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481AF5"/>
    <w:multiLevelType w:val="hybridMultilevel"/>
    <w:tmpl w:val="D2F810C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E5A7A"/>
    <w:multiLevelType w:val="hybridMultilevel"/>
    <w:tmpl w:val="74B85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2E4F4C"/>
    <w:multiLevelType w:val="hybridMultilevel"/>
    <w:tmpl w:val="99909C7A"/>
    <w:lvl w:ilvl="0" w:tplc="37E6FB92">
      <w:start w:val="3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BB7D1A"/>
    <w:multiLevelType w:val="multilevel"/>
    <w:tmpl w:val="1792A280"/>
    <w:lvl w:ilvl="0">
      <w:start w:val="1"/>
      <w:numFmt w:val="upperRoman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5" w15:restartNumberingAfterBreak="0">
    <w:nsid w:val="4AD93AC0"/>
    <w:multiLevelType w:val="hybridMultilevel"/>
    <w:tmpl w:val="4D960840"/>
    <w:lvl w:ilvl="0" w:tplc="37E6FB92">
      <w:start w:val="3"/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BC5E9D"/>
    <w:multiLevelType w:val="hybridMultilevel"/>
    <w:tmpl w:val="EB34E0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640777"/>
    <w:multiLevelType w:val="hybridMultilevel"/>
    <w:tmpl w:val="166EEFAC"/>
    <w:lvl w:ilvl="0" w:tplc="1548E1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222AF2"/>
    <w:multiLevelType w:val="hybridMultilevel"/>
    <w:tmpl w:val="6204B140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8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8MV2zpknRz5s+x5fzQbwJsOa0471F9yGd1gPfQLz2d+IrAqr+Bpfe8QL3edOyhA9P9H/5NV15IicymOf34hTrw==" w:salt="k9UR+ONTfriRtcrJggZsXg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7C3"/>
    <w:rsid w:val="00024AF8"/>
    <w:rsid w:val="00030EA8"/>
    <w:rsid w:val="000561C7"/>
    <w:rsid w:val="000914BF"/>
    <w:rsid w:val="000B25FA"/>
    <w:rsid w:val="000D4832"/>
    <w:rsid w:val="000D74FF"/>
    <w:rsid w:val="00115D0E"/>
    <w:rsid w:val="001347C3"/>
    <w:rsid w:val="0013560B"/>
    <w:rsid w:val="0014585B"/>
    <w:rsid w:val="00153B35"/>
    <w:rsid w:val="00170EA4"/>
    <w:rsid w:val="001B1743"/>
    <w:rsid w:val="001D2924"/>
    <w:rsid w:val="001D57E8"/>
    <w:rsid w:val="0023608C"/>
    <w:rsid w:val="00266F51"/>
    <w:rsid w:val="00277005"/>
    <w:rsid w:val="00291AF5"/>
    <w:rsid w:val="00291D82"/>
    <w:rsid w:val="002A6A42"/>
    <w:rsid w:val="002D23F6"/>
    <w:rsid w:val="002E2FE5"/>
    <w:rsid w:val="002E638C"/>
    <w:rsid w:val="0033438F"/>
    <w:rsid w:val="0034112D"/>
    <w:rsid w:val="003532DA"/>
    <w:rsid w:val="00371D33"/>
    <w:rsid w:val="003A2268"/>
    <w:rsid w:val="003A5F57"/>
    <w:rsid w:val="003E5629"/>
    <w:rsid w:val="00427D58"/>
    <w:rsid w:val="00453C78"/>
    <w:rsid w:val="00455298"/>
    <w:rsid w:val="00460CFA"/>
    <w:rsid w:val="004655F5"/>
    <w:rsid w:val="004D6E2C"/>
    <w:rsid w:val="004D7D1F"/>
    <w:rsid w:val="005369A4"/>
    <w:rsid w:val="005560E2"/>
    <w:rsid w:val="00576465"/>
    <w:rsid w:val="00577D47"/>
    <w:rsid w:val="0058598B"/>
    <w:rsid w:val="005F5001"/>
    <w:rsid w:val="005F62DA"/>
    <w:rsid w:val="00652018"/>
    <w:rsid w:val="00692E33"/>
    <w:rsid w:val="006C6C9F"/>
    <w:rsid w:val="006E2D2A"/>
    <w:rsid w:val="00797C20"/>
    <w:rsid w:val="007A54D6"/>
    <w:rsid w:val="007D3A40"/>
    <w:rsid w:val="008102FC"/>
    <w:rsid w:val="00851ECC"/>
    <w:rsid w:val="008561C9"/>
    <w:rsid w:val="0086404A"/>
    <w:rsid w:val="0086720C"/>
    <w:rsid w:val="008A0712"/>
    <w:rsid w:val="008B155E"/>
    <w:rsid w:val="008D5AF6"/>
    <w:rsid w:val="008D5DC0"/>
    <w:rsid w:val="008D78D8"/>
    <w:rsid w:val="008E2A04"/>
    <w:rsid w:val="008E5216"/>
    <w:rsid w:val="008F17D2"/>
    <w:rsid w:val="008F6FEF"/>
    <w:rsid w:val="00946383"/>
    <w:rsid w:val="00985130"/>
    <w:rsid w:val="009A695E"/>
    <w:rsid w:val="009C708B"/>
    <w:rsid w:val="009D75BE"/>
    <w:rsid w:val="009E0283"/>
    <w:rsid w:val="009E0EA0"/>
    <w:rsid w:val="009E4C35"/>
    <w:rsid w:val="00A163B4"/>
    <w:rsid w:val="00AB6246"/>
    <w:rsid w:val="00AC5FC1"/>
    <w:rsid w:val="00AD5AAC"/>
    <w:rsid w:val="00AE3427"/>
    <w:rsid w:val="00AE4372"/>
    <w:rsid w:val="00B0463E"/>
    <w:rsid w:val="00B0655F"/>
    <w:rsid w:val="00B16DD0"/>
    <w:rsid w:val="00B1773A"/>
    <w:rsid w:val="00B21A98"/>
    <w:rsid w:val="00B24B74"/>
    <w:rsid w:val="00B3610E"/>
    <w:rsid w:val="00B42B7E"/>
    <w:rsid w:val="00B83C15"/>
    <w:rsid w:val="00BC21C1"/>
    <w:rsid w:val="00BC4724"/>
    <w:rsid w:val="00BC4C09"/>
    <w:rsid w:val="00BD059A"/>
    <w:rsid w:val="00BE385E"/>
    <w:rsid w:val="00BE593C"/>
    <w:rsid w:val="00C25492"/>
    <w:rsid w:val="00C3052E"/>
    <w:rsid w:val="00C3163B"/>
    <w:rsid w:val="00C809E1"/>
    <w:rsid w:val="00CD1822"/>
    <w:rsid w:val="00CF11C5"/>
    <w:rsid w:val="00D140A1"/>
    <w:rsid w:val="00D76F07"/>
    <w:rsid w:val="00D84FA8"/>
    <w:rsid w:val="00DB3317"/>
    <w:rsid w:val="00DC6B93"/>
    <w:rsid w:val="00DD1D2B"/>
    <w:rsid w:val="00DE26B0"/>
    <w:rsid w:val="00E40D8F"/>
    <w:rsid w:val="00E612E5"/>
    <w:rsid w:val="00E7152E"/>
    <w:rsid w:val="00EA3ACC"/>
    <w:rsid w:val="00EE29C4"/>
    <w:rsid w:val="00F52229"/>
    <w:rsid w:val="00F94A34"/>
    <w:rsid w:val="00FB33EB"/>
    <w:rsid w:val="00FC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EE65E33"/>
  <w15:chartTrackingRefBased/>
  <w15:docId w15:val="{973B0879-9990-4A6C-9CEA-9914A5D67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A04"/>
    <w:pPr>
      <w:spacing w:after="120" w:line="276" w:lineRule="auto"/>
    </w:pPr>
    <w:rPr>
      <w:rFonts w:eastAsia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11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8E2A04"/>
    <w:pPr>
      <w:spacing w:after="0" w:line="240" w:lineRule="auto"/>
    </w:pPr>
    <w:rPr>
      <w:rFonts w:ascii="Tahoma" w:eastAsia="Calibri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E2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76F0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rsid w:val="000561C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61C7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5E2178"/>
    <w:rPr>
      <w:rFonts w:eastAsia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61C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E2178"/>
    <w:rPr>
      <w:rFonts w:eastAsia="Times New Roman"/>
      <w:b/>
      <w:bCs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60CFA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460CFA"/>
    <w:rPr>
      <w:rFonts w:eastAsia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60CFA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460CFA"/>
    <w:rPr>
      <w:rFonts w:eastAsia="Times New Roman"/>
      <w:sz w:val="22"/>
      <w:szCs w:val="22"/>
      <w:lang w:eastAsia="en-US"/>
    </w:rPr>
  </w:style>
  <w:style w:type="character" w:customStyle="1" w:styleId="FontStyle14">
    <w:name w:val="Font Style14"/>
    <w:rsid w:val="00153B35"/>
    <w:rPr>
      <w:rFonts w:ascii="Arial Narrow" w:hAnsi="Arial Narrow" w:cs="Arial Narrow"/>
      <w:b/>
      <w:bCs/>
      <w:sz w:val="30"/>
      <w:szCs w:val="30"/>
    </w:rPr>
  </w:style>
  <w:style w:type="character" w:styleId="Hyperlink">
    <w:name w:val="Hyperlink"/>
    <w:uiPriority w:val="99"/>
    <w:unhideWhenUsed/>
    <w:rsid w:val="00B0655F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EE29C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9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rvenbryag.b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huih\Documents\&#1084;&#1086;&#1080;&#1090;&#1077;%20&#1076;&#1086;&#1082;&#1091;&#1084;&#1077;&#1085;&#1090;&#1080;\Projects_Naydenov\&#1055;&#1048;&#1056;&#1054;_&#1063;&#1077;&#1088;&#1074;&#1077;&#1085;%20&#1073;&#1088;&#1103;&#1075;\anketi\Biznes\municipality@chervenbryag.bg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tan\Downloads\Anketa_NP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B4D941427769462B8166660783D11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2B8BE-F536-466B-9EF7-4869F2793F2A}"/>
      </w:docPartPr>
      <w:docPartBody>
        <w:p w:rsidR="00000000" w:rsidRDefault="006B0FB4">
          <w:pPr>
            <w:pStyle w:val="B4D941427769462B8166660783D11440"/>
          </w:pPr>
          <w:r w:rsidRPr="00887AD8">
            <w:rPr>
              <w:rStyle w:val="PlaceholderText"/>
            </w:rPr>
            <w:t>Щракнете или докоснете тук, за да въведете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FB4"/>
    <w:rsid w:val="006B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4D941427769462B8166660783D11440">
    <w:name w:val="B4D941427769462B8166660783D114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Anketa_NPO</Template>
  <TotalTime>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НЕОБХОДИМА ИНФОРМАЦИЯ ЗА ИЗГОТВЯНЕ НА ЦЕЛЕВИ И ПРОБЛЕМЕН АНАЛИЗ ЗА НУЖДИТЕ НА ПРОЕКТ</vt:lpstr>
    </vt:vector>
  </TitlesOfParts>
  <Company/>
  <LinksUpToDate>false</LinksUpToDate>
  <CharactersWithSpaces>2102</CharactersWithSpaces>
  <SharedDoc>false</SharedDoc>
  <HLinks>
    <vt:vector size="12" baseType="variant">
      <vt:variant>
        <vt:i4>393220</vt:i4>
      </vt:variant>
      <vt:variant>
        <vt:i4>3</vt:i4>
      </vt:variant>
      <vt:variant>
        <vt:i4>0</vt:i4>
      </vt:variant>
      <vt:variant>
        <vt:i4>5</vt:i4>
      </vt:variant>
      <vt:variant>
        <vt:lpwstr>https://www.chervenbryag.bg/</vt:lpwstr>
      </vt:variant>
      <vt:variant>
        <vt:lpwstr/>
      </vt:variant>
      <vt:variant>
        <vt:i4>69927987</vt:i4>
      </vt:variant>
      <vt:variant>
        <vt:i4>0</vt:i4>
      </vt:variant>
      <vt:variant>
        <vt:i4>0</vt:i4>
      </vt:variant>
      <vt:variant>
        <vt:i4>5</vt:i4>
      </vt:variant>
      <vt:variant>
        <vt:lpwstr>C:\Users\ihuih\Documents\моите документи\Projects_Naydenov\ПИРО_Червен бряг\anketi\Biznes\municipality@chervenbryag.bg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НЕОБХОДИМА ИНФОРМАЦИЯ ЗА ИЗГОТВЯНЕ НА ЦЕЛЕВИ И ПРОБЛЕМЕН АНАЛИЗ ЗА НУЖДИТЕ НА ПРОЕКТ</dc:title>
  <dc:subject/>
  <cp:keywords/>
  <dc:description/>
  <cp:revision>1</cp:revision>
  <cp:lastPrinted>2013-06-20T12:16:00Z</cp:lastPrinted>
  <dcterms:created xsi:type="dcterms:W3CDTF">2020-06-24T09:45:00Z</dcterms:created>
  <dcterms:modified xsi:type="dcterms:W3CDTF">2020-06-24T09:46:00Z</dcterms:modified>
</cp:coreProperties>
</file>